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09D3D" w14:textId="744AE143" w:rsidR="00265EA5" w:rsidRDefault="00D923DA">
      <w:r>
        <w:rPr>
          <w:noProof/>
        </w:rPr>
        <mc:AlternateContent>
          <mc:Choice Requires="wps">
            <w:drawing>
              <wp:anchor distT="36576" distB="36576" distL="36576" distR="36576" simplePos="0" relativeHeight="251658251" behindDoc="0" locked="0" layoutInCell="1" allowOverlap="1" wp14:anchorId="1FBFCC3D" wp14:editId="1C0B03AC">
                <wp:simplePos x="0" y="0"/>
                <wp:positionH relativeFrom="page">
                  <wp:posOffset>5734050</wp:posOffset>
                </wp:positionH>
                <wp:positionV relativeFrom="page">
                  <wp:posOffset>502285</wp:posOffset>
                </wp:positionV>
                <wp:extent cx="1417320" cy="234315"/>
                <wp:effectExtent l="0" t="0" r="1905" b="0"/>
                <wp:wrapNone/>
                <wp:docPr id="6693839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17320" cy="23431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8A3EDF" w14:textId="3992D45A" w:rsidR="004224D7" w:rsidRPr="008C15FE" w:rsidRDefault="008C04D8" w:rsidP="00280A50">
                            <w:pPr>
                              <w:pStyle w:val="VolumeandIssue"/>
                              <w:rPr>
                                <w:sz w:val="22"/>
                                <w:szCs w:val="22"/>
                              </w:rPr>
                            </w:pPr>
                            <w:r>
                              <w:rPr>
                                <w:sz w:val="22"/>
                                <w:szCs w:val="22"/>
                              </w:rPr>
                              <w:t>February 14</w:t>
                            </w:r>
                            <w:r w:rsidR="00FD519A">
                              <w:rPr>
                                <w:sz w:val="22"/>
                                <w:szCs w:val="22"/>
                              </w:rPr>
                              <w:t>, 2025</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FCC3D" id="_x0000_t202" coordsize="21600,21600" o:spt="202" path="m,l,21600r21600,l21600,xe">
                <v:stroke joinstyle="miter"/>
                <v:path gradientshapeok="t" o:connecttype="rect"/>
              </v:shapetype>
              <v:shape id="Text Box 15" o:spid="_x0000_s1026" type="#_x0000_t202" style="position:absolute;margin-left:451.5pt;margin-top:39.55pt;width:111.6pt;height:18.45pt;z-index:25165825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" stroked="f" strokeweight="0" insetpen="t">
                <v:shadow color="#ccc"/>
                <o:lock v:ext="edit" shapetype="t"/>
                <v:textbox style="mso-fit-shape-to-text:t" inset="2.85pt,2.85pt,2.85pt,2.85pt">
                  <w:txbxContent>
                    <w:p w14:paraId="0E8A3EDF" w14:textId="3992D45A" w:rsidR="004224D7" w:rsidRPr="008C15FE" w:rsidRDefault="008C04D8" w:rsidP="00280A50">
                      <w:pPr>
                        <w:pStyle w:val="VolumeandIssue"/>
                        <w:rPr>
                          <w:sz w:val="22"/>
                          <w:szCs w:val="22"/>
                        </w:rPr>
                      </w:pPr>
                      <w:r>
                        <w:rPr>
                          <w:sz w:val="22"/>
                          <w:szCs w:val="22"/>
                        </w:rPr>
                        <w:t>February 14</w:t>
                      </w:r>
                      <w:r w:rsidR="00FD519A">
                        <w:rPr>
                          <w:sz w:val="22"/>
                          <w:szCs w:val="22"/>
                        </w:rPr>
                        <w:t>, 2025</w:t>
                      </w:r>
                    </w:p>
                  </w:txbxContent>
                </v:textbox>
                <w10:wrap anchorx="page" anchory="page"/>
              </v:shape>
            </w:pict>
          </mc:Fallback>
        </mc:AlternateContent>
      </w:r>
      <w:r>
        <w:rPr>
          <w:noProof/>
        </w:rPr>
        <mc:AlternateContent>
          <mc:Choice Requires="wps">
            <w:drawing>
              <wp:anchor distT="36576" distB="36576" distL="36576" distR="36576" simplePos="0" relativeHeight="251658248" behindDoc="0" locked="0" layoutInCell="1" allowOverlap="1" wp14:anchorId="6D98AA35" wp14:editId="14C6B376">
                <wp:simplePos x="0" y="0"/>
                <wp:positionH relativeFrom="page">
                  <wp:posOffset>744220</wp:posOffset>
                </wp:positionH>
                <wp:positionV relativeFrom="page">
                  <wp:posOffset>631825</wp:posOffset>
                </wp:positionV>
                <wp:extent cx="3766185" cy="375285"/>
                <wp:effectExtent l="1270" t="3175" r="4445" b="2540"/>
                <wp:wrapNone/>
                <wp:docPr id="4410702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766185" cy="375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6BBF3" w14:textId="77777777" w:rsidR="00265EA5" w:rsidRPr="00974687" w:rsidRDefault="00D923DA" w:rsidP="00974687">
                            <w:pPr>
                              <w:pStyle w:val="Heading1"/>
                            </w:pPr>
                            <w:r>
                              <w:t>It’s a Great Day to be a Saint!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8AA35" id="Text Box 10" o:spid="_x0000_s1027" type="#_x0000_t202" style="position:absolute;margin-left:58.6pt;margin-top:49.75pt;width:296.55pt;height:29.55pt;z-index:251658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" filled="f" stroked="f" strokeweight="0" insetpen="t">
                <o:lock v:ext="edit" shapetype="t"/>
                <v:textbox inset="2.85pt,2.85pt,2.85pt,2.85pt">
                  <w:txbxContent>
                    <w:p w14:paraId="4296BBF3" w14:textId="77777777" w:rsidR="00265EA5" w:rsidRPr="00974687" w:rsidRDefault="00D923DA" w:rsidP="00974687">
                      <w:pPr>
                        <w:pStyle w:val="Heading1"/>
                      </w:pPr>
                      <w:r>
                        <w:t>It’s a Great Day to be a Saint!</w:t>
                      </w:r>
                    </w:p>
                  </w:txbxContent>
                </v:textbox>
                <w10:wrap anchorx="page" anchory="page"/>
              </v:shape>
            </w:pict>
          </mc:Fallback>
        </mc:AlternateContent>
      </w:r>
      <w:r>
        <w:rPr>
          <w:noProof/>
        </w:rPr>
        <mc:AlternateContent>
          <mc:Choice Requires="wps">
            <w:drawing>
              <wp:anchor distT="36576" distB="36576" distL="36576" distR="36576" simplePos="0" relativeHeight="251658247" behindDoc="0" locked="0" layoutInCell="1" allowOverlap="1" wp14:anchorId="25DF6141" wp14:editId="05A2B49D">
                <wp:simplePos x="0" y="0"/>
                <wp:positionH relativeFrom="page">
                  <wp:posOffset>509905</wp:posOffset>
                </wp:positionH>
                <wp:positionV relativeFrom="page">
                  <wp:posOffset>540385</wp:posOffset>
                </wp:positionV>
                <wp:extent cx="4000500" cy="390525"/>
                <wp:effectExtent l="0" t="0" r="4445" b="2540"/>
                <wp:wrapNone/>
                <wp:docPr id="21392178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000500" cy="390525"/>
                        </a:xfrm>
                        <a:prstGeom prst="rect">
                          <a:avLst/>
                        </a:prstGeom>
                        <a:solidFill>
                          <a:srgbClr val="CC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3E1BC" id="Rectangle 9" o:spid="_x0000_s1026" style="position:absolute;margin-left:40.15pt;margin-top:42.55pt;width:315pt;height:30.75pt;z-index:251658247;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" fillcolor="#c90" stroked="f" strokeweight="0" insetpen="t">
                <v:shadow color="#ccc"/>
                <o:lock v:ext="edit" shapetype="t"/>
                <v:textbox inset="2.88pt,2.88pt,2.88pt,2.88pt"/>
                <w10:wrap anchorx="page" anchory="page"/>
              </v:rect>
            </w:pict>
          </mc:Fallback>
        </mc:AlternateContent>
      </w:r>
      <w:r w:rsidR="00781169">
        <w:t>4365</w:t>
      </w:r>
    </w:p>
    <w:p w14:paraId="648A241B" w14:textId="1AC97488" w:rsidR="00B25F3D" w:rsidRDefault="00216AEB">
      <w:r>
        <w:rPr>
          <w:noProof/>
        </w:rPr>
        <mc:AlternateContent>
          <mc:Choice Requires="wps">
            <w:drawing>
              <wp:anchor distT="36576" distB="36576" distL="36576" distR="36576" simplePos="0" relativeHeight="251658250" behindDoc="0" locked="0" layoutInCell="1" allowOverlap="1" wp14:anchorId="52CEC14D" wp14:editId="061A853F">
                <wp:simplePos x="0" y="0"/>
                <wp:positionH relativeFrom="margin">
                  <wp:align>right</wp:align>
                </wp:positionH>
                <wp:positionV relativeFrom="page">
                  <wp:posOffset>2209800</wp:posOffset>
                </wp:positionV>
                <wp:extent cx="4738370" cy="8778240"/>
                <wp:effectExtent l="0" t="0" r="5080" b="3810"/>
                <wp:wrapNone/>
                <wp:docPr id="1428456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38370" cy="87782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E92955" w14:textId="6B70763D" w:rsidR="006C2DE3" w:rsidRDefault="00C36D84" w:rsidP="00A6036A">
                            <w:pPr>
                              <w:pStyle w:val="BodyText"/>
                              <w:ind w:firstLine="720"/>
                              <w:jc w:val="center"/>
                              <w:rPr>
                                <w:rFonts w:ascii="Georgia" w:hAnsi="Georgia"/>
                                <w:b/>
                                <w:bCs/>
                                <w:sz w:val="44"/>
                                <w:szCs w:val="44"/>
                                <w:vertAlign w:val="superscript"/>
                              </w:rPr>
                            </w:pPr>
                            <w:r>
                              <w:rPr>
                                <w:noProof/>
                              </w:rPr>
                              <w:drawing>
                                <wp:inline distT="0" distB="0" distL="0" distR="0" wp14:anchorId="5475001D" wp14:editId="2E075064">
                                  <wp:extent cx="3192780" cy="1198880"/>
                                  <wp:effectExtent l="0" t="0" r="7620" b="1270"/>
                                  <wp:docPr id="2" name="Picture 1" descr="Image result for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2564" cy="1202554"/>
                                          </a:xfrm>
                                          <a:prstGeom prst="rect">
                                            <a:avLst/>
                                          </a:prstGeom>
                                          <a:noFill/>
                                          <a:ln>
                                            <a:noFill/>
                                          </a:ln>
                                        </pic:spPr>
                                      </pic:pic>
                                    </a:graphicData>
                                  </a:graphic>
                                </wp:inline>
                              </w:drawing>
                            </w:r>
                          </w:p>
                          <w:p w14:paraId="226455D1" w14:textId="2506157F" w:rsidR="00190D59" w:rsidRPr="004D0143" w:rsidRDefault="00190D59" w:rsidP="00190D59">
                            <w:pPr>
                              <w:pStyle w:val="BodyText"/>
                              <w:ind w:firstLine="720"/>
                              <w:rPr>
                                <w:rFonts w:ascii="Georgia" w:hAnsi="Georgia"/>
                                <w:b/>
                                <w:bCs/>
                                <w:sz w:val="32"/>
                                <w:szCs w:val="32"/>
                                <w:vertAlign w:val="superscript"/>
                              </w:rPr>
                            </w:pPr>
                            <w:r w:rsidRPr="004D0143">
                              <w:rPr>
                                <w:rFonts w:ascii="Georgia" w:hAnsi="Georgia"/>
                                <w:b/>
                                <w:bCs/>
                                <w:sz w:val="32"/>
                                <w:szCs w:val="32"/>
                                <w:vertAlign w:val="superscript"/>
                              </w:rPr>
                              <w:t xml:space="preserve">The Lenten Season is understood as a journey. Journeys involve deliberate movement, not sitting around and waiting for things to happen. Our focus is </w:t>
                            </w:r>
                            <w:r w:rsidR="00502EF9" w:rsidRPr="004D0143">
                              <w:rPr>
                                <w:rFonts w:ascii="Georgia" w:hAnsi="Georgia"/>
                                <w:b/>
                                <w:bCs/>
                                <w:sz w:val="32"/>
                                <w:szCs w:val="32"/>
                                <w:vertAlign w:val="superscript"/>
                              </w:rPr>
                              <w:t xml:space="preserve">on getting somewhere during the next 40 days. </w:t>
                            </w:r>
                          </w:p>
                          <w:p w14:paraId="6D6B01B1" w14:textId="7403AE42" w:rsidR="00502EF9" w:rsidRPr="004D0143" w:rsidRDefault="00976029" w:rsidP="00190D59">
                            <w:pPr>
                              <w:pStyle w:val="BodyText"/>
                              <w:ind w:firstLine="720"/>
                              <w:rPr>
                                <w:rFonts w:ascii="Georgia" w:hAnsi="Georgia"/>
                                <w:b/>
                                <w:bCs/>
                                <w:sz w:val="32"/>
                                <w:szCs w:val="32"/>
                                <w:vertAlign w:val="superscript"/>
                              </w:rPr>
                            </w:pPr>
                            <w:r w:rsidRPr="004D0143">
                              <w:rPr>
                                <w:rFonts w:ascii="Georgia" w:hAnsi="Georgia"/>
                                <w:b/>
                                <w:bCs/>
                                <w:sz w:val="32"/>
                                <w:szCs w:val="32"/>
                                <w:vertAlign w:val="superscript"/>
                              </w:rPr>
                              <w:t>Ash Wednesday is the beginning of our Lenten journey. In the modern Roman Catholic Church, the ashes are obtained by bur</w:t>
                            </w:r>
                            <w:r w:rsidR="008B7265" w:rsidRPr="004D0143">
                              <w:rPr>
                                <w:rFonts w:ascii="Georgia" w:hAnsi="Georgia"/>
                                <w:b/>
                                <w:bCs/>
                                <w:sz w:val="32"/>
                                <w:szCs w:val="32"/>
                                <w:vertAlign w:val="superscript"/>
                              </w:rPr>
                              <w:t xml:space="preserve">ning </w:t>
                            </w:r>
                            <w:r w:rsidR="007D6A3B" w:rsidRPr="004D0143">
                              <w:rPr>
                                <w:rFonts w:ascii="Georgia" w:hAnsi="Georgia"/>
                                <w:b/>
                                <w:bCs/>
                                <w:sz w:val="32"/>
                                <w:szCs w:val="32"/>
                                <w:vertAlign w:val="superscript"/>
                              </w:rPr>
                              <w:t xml:space="preserve">the palms used from the previous </w:t>
                            </w:r>
                            <w:proofErr w:type="spellStart"/>
                            <w:r w:rsidR="007D6A3B" w:rsidRPr="004D0143">
                              <w:rPr>
                                <w:rFonts w:ascii="Georgia" w:hAnsi="Georgia"/>
                                <w:b/>
                                <w:bCs/>
                                <w:sz w:val="32"/>
                                <w:szCs w:val="32"/>
                                <w:vertAlign w:val="superscript"/>
                              </w:rPr>
                              <w:t>years</w:t>
                            </w:r>
                            <w:proofErr w:type="spellEnd"/>
                            <w:r w:rsidR="007D6A3B" w:rsidRPr="004D0143">
                              <w:rPr>
                                <w:rFonts w:ascii="Georgia" w:hAnsi="Georgia"/>
                                <w:b/>
                                <w:bCs/>
                                <w:sz w:val="32"/>
                                <w:szCs w:val="32"/>
                                <w:vertAlign w:val="superscript"/>
                              </w:rPr>
                              <w:t xml:space="preserve"> Palm Sunday. </w:t>
                            </w:r>
                            <w:r w:rsidR="00BA65EA" w:rsidRPr="004D0143">
                              <w:rPr>
                                <w:rFonts w:ascii="Georgia" w:hAnsi="Georgia"/>
                                <w:b/>
                                <w:bCs/>
                                <w:sz w:val="32"/>
                                <w:szCs w:val="32"/>
                                <w:vertAlign w:val="superscript"/>
                              </w:rPr>
                              <w:t xml:space="preserve">These ashes are then applied </w:t>
                            </w:r>
                            <w:r w:rsidR="003B091C" w:rsidRPr="004D0143">
                              <w:rPr>
                                <w:rFonts w:ascii="Georgia" w:hAnsi="Georgia"/>
                                <w:b/>
                                <w:bCs/>
                                <w:sz w:val="32"/>
                                <w:szCs w:val="32"/>
                                <w:vertAlign w:val="superscript"/>
                              </w:rPr>
                              <w:t>in the shape of a</w:t>
                            </w:r>
                            <w:r w:rsidR="00236DC2">
                              <w:rPr>
                                <w:rFonts w:ascii="Georgia" w:hAnsi="Georgia"/>
                                <w:b/>
                                <w:bCs/>
                                <w:sz w:val="32"/>
                                <w:szCs w:val="32"/>
                                <w:vertAlign w:val="superscript"/>
                              </w:rPr>
                              <w:t xml:space="preserve"> </w:t>
                            </w:r>
                            <w:r w:rsidR="003B091C" w:rsidRPr="004D0143">
                              <w:rPr>
                                <w:rFonts w:ascii="Georgia" w:hAnsi="Georgia"/>
                                <w:b/>
                                <w:bCs/>
                                <w:sz w:val="32"/>
                                <w:szCs w:val="32"/>
                                <w:vertAlign w:val="superscript"/>
                              </w:rPr>
                              <w:t xml:space="preserve">cross on the forehead of each worshipper on Ash Wednesday. The ashes serve </w:t>
                            </w:r>
                            <w:r w:rsidR="0014559A" w:rsidRPr="004D0143">
                              <w:rPr>
                                <w:rFonts w:ascii="Georgia" w:hAnsi="Georgia"/>
                                <w:b/>
                                <w:bCs/>
                                <w:sz w:val="32"/>
                                <w:szCs w:val="32"/>
                                <w:vertAlign w:val="superscript"/>
                              </w:rPr>
                              <w:t xml:space="preserve">as a reminder of where we came from and are often </w:t>
                            </w:r>
                            <w:r w:rsidR="005A77B5" w:rsidRPr="004D0143">
                              <w:rPr>
                                <w:rFonts w:ascii="Georgia" w:hAnsi="Georgia"/>
                                <w:b/>
                                <w:bCs/>
                                <w:sz w:val="32"/>
                                <w:szCs w:val="32"/>
                                <w:vertAlign w:val="superscript"/>
                              </w:rPr>
                              <w:t>accompanied</w:t>
                            </w:r>
                            <w:r w:rsidR="0014559A" w:rsidRPr="004D0143">
                              <w:rPr>
                                <w:rFonts w:ascii="Georgia" w:hAnsi="Georgia"/>
                                <w:b/>
                                <w:bCs/>
                                <w:sz w:val="32"/>
                                <w:szCs w:val="32"/>
                                <w:vertAlign w:val="superscript"/>
                              </w:rPr>
                              <w:t xml:space="preserve"> </w:t>
                            </w:r>
                            <w:r w:rsidR="005A77B5" w:rsidRPr="004D0143">
                              <w:rPr>
                                <w:rFonts w:ascii="Georgia" w:hAnsi="Georgia"/>
                                <w:b/>
                                <w:bCs/>
                                <w:sz w:val="32"/>
                                <w:szCs w:val="32"/>
                                <w:vertAlign w:val="superscript"/>
                              </w:rPr>
                              <w:t>with</w:t>
                            </w:r>
                            <w:r w:rsidR="0014559A" w:rsidRPr="004D0143">
                              <w:rPr>
                                <w:rFonts w:ascii="Georgia" w:hAnsi="Georgia"/>
                                <w:b/>
                                <w:bCs/>
                                <w:sz w:val="32"/>
                                <w:szCs w:val="32"/>
                                <w:vertAlign w:val="superscript"/>
                              </w:rPr>
                              <w:t xml:space="preserve"> some variation of the words, “Remember that you are dust, and to </w:t>
                            </w:r>
                            <w:r w:rsidR="005A77B5" w:rsidRPr="004D0143">
                              <w:rPr>
                                <w:rFonts w:ascii="Georgia" w:hAnsi="Georgia"/>
                                <w:b/>
                                <w:bCs/>
                                <w:sz w:val="32"/>
                                <w:szCs w:val="32"/>
                                <w:vertAlign w:val="superscript"/>
                              </w:rPr>
                              <w:t>dust</w:t>
                            </w:r>
                            <w:r w:rsidR="0014559A" w:rsidRPr="004D0143">
                              <w:rPr>
                                <w:rFonts w:ascii="Georgia" w:hAnsi="Georgia"/>
                                <w:b/>
                                <w:bCs/>
                                <w:sz w:val="32"/>
                                <w:szCs w:val="32"/>
                                <w:vertAlign w:val="superscript"/>
                              </w:rPr>
                              <w:t xml:space="preserve"> you shall return.” Ash Wednesday is an obli</w:t>
                            </w:r>
                            <w:r w:rsidR="002E3439" w:rsidRPr="004D0143">
                              <w:rPr>
                                <w:rFonts w:ascii="Georgia" w:hAnsi="Georgia"/>
                                <w:b/>
                                <w:bCs/>
                                <w:sz w:val="32"/>
                                <w:szCs w:val="32"/>
                                <w:vertAlign w:val="superscript"/>
                              </w:rPr>
                              <w:t>gatory day of fasting and abstinence, where only one full meal and no meat are to be consumed. This rule is set to be followed by people ages 18-5</w:t>
                            </w:r>
                            <w:r w:rsidR="002F36E5" w:rsidRPr="004D0143">
                              <w:rPr>
                                <w:rFonts w:ascii="Georgia" w:hAnsi="Georgia"/>
                                <w:b/>
                                <w:bCs/>
                                <w:sz w:val="32"/>
                                <w:szCs w:val="32"/>
                                <w:vertAlign w:val="superscript"/>
                              </w:rPr>
                              <w:t>9. Although Ash Wednesday is not a</w:t>
                            </w:r>
                            <w:r w:rsidR="005A77B5" w:rsidRPr="004D0143">
                              <w:rPr>
                                <w:rFonts w:ascii="Georgia" w:hAnsi="Georgia"/>
                                <w:b/>
                                <w:bCs/>
                                <w:sz w:val="32"/>
                                <w:szCs w:val="32"/>
                                <w:vertAlign w:val="superscript"/>
                              </w:rPr>
                              <w:t xml:space="preserve"> holy day of obligation, it is traditionally one of the most heavily attended non-Sunday masses of the liturgical year. </w:t>
                            </w:r>
                          </w:p>
                          <w:p w14:paraId="6DD24102" w14:textId="5D915897" w:rsidR="005A77B5" w:rsidRDefault="009B6BC0" w:rsidP="00190D59">
                            <w:pPr>
                              <w:pStyle w:val="BodyText"/>
                              <w:ind w:firstLine="720"/>
                              <w:rPr>
                                <w:rFonts w:ascii="Georgia" w:hAnsi="Georgia"/>
                                <w:b/>
                                <w:bCs/>
                                <w:sz w:val="32"/>
                                <w:szCs w:val="32"/>
                                <w:vertAlign w:val="superscript"/>
                              </w:rPr>
                            </w:pPr>
                            <w:r w:rsidRPr="004D0143">
                              <w:rPr>
                                <w:rFonts w:ascii="Georgia" w:hAnsi="Georgia"/>
                                <w:b/>
                                <w:bCs/>
                                <w:sz w:val="32"/>
                                <w:szCs w:val="32"/>
                                <w:vertAlign w:val="superscript"/>
                              </w:rPr>
                              <w:t>During the season of Lent, we prepare ourselves for the death and resurrection of Jesus. There</w:t>
                            </w:r>
                            <w:r w:rsidR="0038496C" w:rsidRPr="004D0143">
                              <w:rPr>
                                <w:rFonts w:ascii="Georgia" w:hAnsi="Georgia"/>
                                <w:b/>
                                <w:bCs/>
                                <w:sz w:val="32"/>
                                <w:szCs w:val="32"/>
                                <w:vertAlign w:val="superscript"/>
                              </w:rPr>
                              <w:t xml:space="preserve"> are three pillars of Lent: prayer, fasting, and almsgiving. It involves not only what we are </w:t>
                            </w:r>
                            <w:r w:rsidR="00AD1994" w:rsidRPr="004D0143">
                              <w:rPr>
                                <w:rFonts w:ascii="Georgia" w:hAnsi="Georgia"/>
                                <w:b/>
                                <w:bCs/>
                                <w:sz w:val="32"/>
                                <w:szCs w:val="32"/>
                                <w:vertAlign w:val="superscript"/>
                              </w:rPr>
                              <w:t>willing to give up</w:t>
                            </w:r>
                            <w:r w:rsidR="004D0143" w:rsidRPr="004D0143">
                              <w:rPr>
                                <w:rFonts w:ascii="Georgia" w:hAnsi="Georgia"/>
                                <w:b/>
                                <w:bCs/>
                                <w:sz w:val="32"/>
                                <w:szCs w:val="32"/>
                                <w:vertAlign w:val="superscript"/>
                              </w:rPr>
                              <w:t xml:space="preserve">, but what we are willing to take on. </w:t>
                            </w:r>
                          </w:p>
                          <w:p w14:paraId="4F4AA56C" w14:textId="6BA2C88A" w:rsidR="004D0143" w:rsidRPr="004D0143" w:rsidRDefault="00663B7C" w:rsidP="00190D59">
                            <w:pPr>
                              <w:pStyle w:val="BodyText"/>
                              <w:ind w:firstLine="720"/>
                              <w:rPr>
                                <w:rFonts w:ascii="Georgia" w:hAnsi="Georgia"/>
                                <w:b/>
                                <w:bCs/>
                                <w:sz w:val="32"/>
                                <w:szCs w:val="32"/>
                                <w:vertAlign w:val="superscript"/>
                              </w:rPr>
                            </w:pPr>
                            <w:r>
                              <w:rPr>
                                <w:rFonts w:ascii="Georgia" w:hAnsi="Georgia"/>
                                <w:b/>
                                <w:bCs/>
                                <w:sz w:val="32"/>
                                <w:szCs w:val="32"/>
                                <w:vertAlign w:val="superscript"/>
                              </w:rPr>
                              <w:t>Students will be attending Mass on Ash Wednesday. They will also be discussing the season of Lent</w:t>
                            </w:r>
                            <w:r w:rsidR="00160DD2">
                              <w:rPr>
                                <w:rFonts w:ascii="Georgia" w:hAnsi="Georgia"/>
                                <w:b/>
                                <w:bCs/>
                                <w:sz w:val="32"/>
                                <w:szCs w:val="32"/>
                                <w:vertAlign w:val="superscript"/>
                              </w:rPr>
                              <w:t xml:space="preserve"> in their classrooms and will be choosing what special things they will be doing to prepare themselves for the death and resurrection of Jesus. Students will also be attending Stations of the Cross on Fridays after 8:00 Mass.</w:t>
                            </w:r>
                          </w:p>
                          <w:p w14:paraId="06684DF9" w14:textId="77777777" w:rsidR="006C2DE3" w:rsidRPr="004A07B5" w:rsidRDefault="006C2DE3" w:rsidP="00A6036A">
                            <w:pPr>
                              <w:pStyle w:val="BodyText"/>
                              <w:ind w:firstLine="720"/>
                              <w:jc w:val="center"/>
                              <w:rPr>
                                <w:rFonts w:ascii="Georgia" w:hAnsi="Georgia"/>
                                <w:b/>
                                <w:bCs/>
                                <w:sz w:val="44"/>
                                <w:szCs w:val="44"/>
                                <w:vertAlign w:val="superscript"/>
                              </w:rPr>
                            </w:pPr>
                          </w:p>
                          <w:p w14:paraId="028DFF2D" w14:textId="4B2C5A92" w:rsidR="00AC3475" w:rsidRPr="00D81290" w:rsidRDefault="00615052" w:rsidP="00615052">
                            <w:pPr>
                              <w:pStyle w:val="BodyText"/>
                              <w:ind w:firstLine="720"/>
                              <w:rPr>
                                <w:rFonts w:ascii="Georgia" w:hAnsi="Georgia"/>
                                <w:sz w:val="32"/>
                                <w:szCs w:val="32"/>
                                <w:vertAlign w:val="superscript"/>
                              </w:rPr>
                            </w:pPr>
                            <w:r>
                              <w:rPr>
                                <w:rFonts w:ascii="Georgia" w:hAnsi="Georgia"/>
                                <w:sz w:val="32"/>
                                <w:szCs w:val="32"/>
                                <w:vertAlign w:val="superscript"/>
                              </w:rPr>
                              <w:tab/>
                            </w:r>
                            <w:r>
                              <w:rPr>
                                <w:rFonts w:ascii="Georgia" w:hAnsi="Georgia"/>
                                <w:sz w:val="32"/>
                                <w:szCs w:val="32"/>
                                <w:vertAlign w:val="superscript"/>
                              </w:rPr>
                              <w:tab/>
                            </w:r>
                            <w:r>
                              <w:rPr>
                                <w:rFonts w:ascii="Georgia" w:hAnsi="Georgia"/>
                                <w:sz w:val="32"/>
                                <w:szCs w:val="32"/>
                                <w:vertAlign w:val="superscript"/>
                              </w:rPr>
                              <w:tab/>
                            </w:r>
                          </w:p>
                          <w:p w14:paraId="07FA2AA8" w14:textId="77777777" w:rsidR="000A6EB3" w:rsidRDefault="000A6EB3" w:rsidP="00662136">
                            <w:pPr>
                              <w:pStyle w:val="BodyText"/>
                              <w:ind w:firstLine="720"/>
                              <w:rPr>
                                <w:rFonts w:ascii="Georgia" w:hAnsi="Georgia"/>
                                <w:b/>
                                <w:bCs/>
                                <w:sz w:val="40"/>
                                <w:szCs w:val="40"/>
                              </w:rPr>
                            </w:pPr>
                          </w:p>
                          <w:p w14:paraId="616768B5" w14:textId="77777777" w:rsidR="000A6EB3" w:rsidRPr="0090775D" w:rsidRDefault="000A6EB3" w:rsidP="00662136">
                            <w:pPr>
                              <w:pStyle w:val="BodyText"/>
                              <w:ind w:firstLine="720"/>
                              <w:rPr>
                                <w:rFonts w:ascii="Georgia" w:hAnsi="Georgia"/>
                                <w:b/>
                                <w:bCs/>
                                <w:sz w:val="40"/>
                                <w:szCs w:val="40"/>
                              </w:rPr>
                            </w:pPr>
                          </w:p>
                          <w:p w14:paraId="7E11E4A3" w14:textId="6DFA574A" w:rsidR="00662136" w:rsidRPr="00662136" w:rsidRDefault="00662136" w:rsidP="00662136">
                            <w:pPr>
                              <w:pStyle w:val="BodyText"/>
                              <w:rPr>
                                <w:rFonts w:ascii="Georgia" w:hAnsi="Georgia"/>
                                <w:sz w:val="22"/>
                                <w:szCs w:val="22"/>
                              </w:rPr>
                            </w:pPr>
                            <w:r>
                              <w:rPr>
                                <w:rFonts w:ascii="Georgia" w:hAnsi="Georgia"/>
                                <w:sz w:val="22"/>
                                <w:szCs w:val="22"/>
                              </w:rPr>
                              <w:t xml:space="preserve">     </w:t>
                            </w:r>
                          </w:p>
                          <w:p w14:paraId="0F7D44B8" w14:textId="12A1D5E0" w:rsidR="00265EA5" w:rsidRPr="0022453D" w:rsidRDefault="0040307D" w:rsidP="0022453D">
                            <w:pPr>
                              <w:pStyle w:val="BodyText"/>
                            </w:pPr>
                            <w:r>
                              <w:tab/>
                            </w:r>
                            <w:r>
                              <w:tab/>
                            </w:r>
                            <w:r>
                              <w:tab/>
                            </w:r>
                            <w:r>
                              <w:tab/>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C14D" id="Text Box 12" o:spid="_x0000_s1028" type="#_x0000_t202" style="position:absolute;margin-left:321.9pt;margin-top:174pt;width:373.1pt;height:691.2pt;z-index:25165825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" stroked="f" strokeweight="0" insetpen="t">
                <v:shadow color="#ccc"/>
                <o:lock v:ext="edit" shapetype="t"/>
                <v:textbox inset="2.85pt,2.85pt,2.85pt,2.85pt">
                  <w:txbxContent>
                    <w:p w14:paraId="34E92955" w14:textId="6B70763D" w:rsidR="006C2DE3" w:rsidRDefault="00C36D84" w:rsidP="00A6036A">
                      <w:pPr>
                        <w:pStyle w:val="BodyText"/>
                        <w:ind w:firstLine="720"/>
                        <w:jc w:val="center"/>
                        <w:rPr>
                          <w:rFonts w:ascii="Georgia" w:hAnsi="Georgia"/>
                          <w:b/>
                          <w:bCs/>
                          <w:sz w:val="44"/>
                          <w:szCs w:val="44"/>
                          <w:vertAlign w:val="superscript"/>
                        </w:rPr>
                      </w:pPr>
                      <w:r>
                        <w:rPr>
                          <w:noProof/>
                        </w:rPr>
                        <w:drawing>
                          <wp:inline distT="0" distB="0" distL="0" distR="0" wp14:anchorId="5475001D" wp14:editId="2E075064">
                            <wp:extent cx="3192780" cy="1198880"/>
                            <wp:effectExtent l="0" t="0" r="7620" b="1270"/>
                            <wp:docPr id="2" name="Picture 1" descr="Image result for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2564" cy="1202554"/>
                                    </a:xfrm>
                                    <a:prstGeom prst="rect">
                                      <a:avLst/>
                                    </a:prstGeom>
                                    <a:noFill/>
                                    <a:ln>
                                      <a:noFill/>
                                    </a:ln>
                                  </pic:spPr>
                                </pic:pic>
                              </a:graphicData>
                            </a:graphic>
                          </wp:inline>
                        </w:drawing>
                      </w:r>
                    </w:p>
                    <w:p w14:paraId="226455D1" w14:textId="2506157F" w:rsidR="00190D59" w:rsidRPr="004D0143" w:rsidRDefault="00190D59" w:rsidP="00190D59">
                      <w:pPr>
                        <w:pStyle w:val="BodyText"/>
                        <w:ind w:firstLine="720"/>
                        <w:rPr>
                          <w:rFonts w:ascii="Georgia" w:hAnsi="Georgia"/>
                          <w:b/>
                          <w:bCs/>
                          <w:sz w:val="32"/>
                          <w:szCs w:val="32"/>
                          <w:vertAlign w:val="superscript"/>
                        </w:rPr>
                      </w:pPr>
                      <w:r w:rsidRPr="004D0143">
                        <w:rPr>
                          <w:rFonts w:ascii="Georgia" w:hAnsi="Georgia"/>
                          <w:b/>
                          <w:bCs/>
                          <w:sz w:val="32"/>
                          <w:szCs w:val="32"/>
                          <w:vertAlign w:val="superscript"/>
                        </w:rPr>
                        <w:t xml:space="preserve">The Lenten Season is understood as a journey. Journeys involve deliberate movement, not sitting around and waiting for things to happen. Our focus is </w:t>
                      </w:r>
                      <w:r w:rsidR="00502EF9" w:rsidRPr="004D0143">
                        <w:rPr>
                          <w:rFonts w:ascii="Georgia" w:hAnsi="Georgia"/>
                          <w:b/>
                          <w:bCs/>
                          <w:sz w:val="32"/>
                          <w:szCs w:val="32"/>
                          <w:vertAlign w:val="superscript"/>
                        </w:rPr>
                        <w:t xml:space="preserve">on getting somewhere during the next 40 days. </w:t>
                      </w:r>
                    </w:p>
                    <w:p w14:paraId="6D6B01B1" w14:textId="7403AE42" w:rsidR="00502EF9" w:rsidRPr="004D0143" w:rsidRDefault="00976029" w:rsidP="00190D59">
                      <w:pPr>
                        <w:pStyle w:val="BodyText"/>
                        <w:ind w:firstLine="720"/>
                        <w:rPr>
                          <w:rFonts w:ascii="Georgia" w:hAnsi="Georgia"/>
                          <w:b/>
                          <w:bCs/>
                          <w:sz w:val="32"/>
                          <w:szCs w:val="32"/>
                          <w:vertAlign w:val="superscript"/>
                        </w:rPr>
                      </w:pPr>
                      <w:r w:rsidRPr="004D0143">
                        <w:rPr>
                          <w:rFonts w:ascii="Georgia" w:hAnsi="Georgia"/>
                          <w:b/>
                          <w:bCs/>
                          <w:sz w:val="32"/>
                          <w:szCs w:val="32"/>
                          <w:vertAlign w:val="superscript"/>
                        </w:rPr>
                        <w:t>Ash Wednesday is the beginning of our Lenten journey. In the modern Roman Catholic Church, the ashes are obtained by bur</w:t>
                      </w:r>
                      <w:r w:rsidR="008B7265" w:rsidRPr="004D0143">
                        <w:rPr>
                          <w:rFonts w:ascii="Georgia" w:hAnsi="Georgia"/>
                          <w:b/>
                          <w:bCs/>
                          <w:sz w:val="32"/>
                          <w:szCs w:val="32"/>
                          <w:vertAlign w:val="superscript"/>
                        </w:rPr>
                        <w:t xml:space="preserve">ning </w:t>
                      </w:r>
                      <w:r w:rsidR="007D6A3B" w:rsidRPr="004D0143">
                        <w:rPr>
                          <w:rFonts w:ascii="Georgia" w:hAnsi="Georgia"/>
                          <w:b/>
                          <w:bCs/>
                          <w:sz w:val="32"/>
                          <w:szCs w:val="32"/>
                          <w:vertAlign w:val="superscript"/>
                        </w:rPr>
                        <w:t xml:space="preserve">the palms used from the previous </w:t>
                      </w:r>
                      <w:proofErr w:type="spellStart"/>
                      <w:r w:rsidR="007D6A3B" w:rsidRPr="004D0143">
                        <w:rPr>
                          <w:rFonts w:ascii="Georgia" w:hAnsi="Georgia"/>
                          <w:b/>
                          <w:bCs/>
                          <w:sz w:val="32"/>
                          <w:szCs w:val="32"/>
                          <w:vertAlign w:val="superscript"/>
                        </w:rPr>
                        <w:t>years</w:t>
                      </w:r>
                      <w:proofErr w:type="spellEnd"/>
                      <w:r w:rsidR="007D6A3B" w:rsidRPr="004D0143">
                        <w:rPr>
                          <w:rFonts w:ascii="Georgia" w:hAnsi="Georgia"/>
                          <w:b/>
                          <w:bCs/>
                          <w:sz w:val="32"/>
                          <w:szCs w:val="32"/>
                          <w:vertAlign w:val="superscript"/>
                        </w:rPr>
                        <w:t xml:space="preserve"> Palm Sunday. </w:t>
                      </w:r>
                      <w:r w:rsidR="00BA65EA" w:rsidRPr="004D0143">
                        <w:rPr>
                          <w:rFonts w:ascii="Georgia" w:hAnsi="Georgia"/>
                          <w:b/>
                          <w:bCs/>
                          <w:sz w:val="32"/>
                          <w:szCs w:val="32"/>
                          <w:vertAlign w:val="superscript"/>
                        </w:rPr>
                        <w:t xml:space="preserve">These ashes are then applied </w:t>
                      </w:r>
                      <w:r w:rsidR="003B091C" w:rsidRPr="004D0143">
                        <w:rPr>
                          <w:rFonts w:ascii="Georgia" w:hAnsi="Georgia"/>
                          <w:b/>
                          <w:bCs/>
                          <w:sz w:val="32"/>
                          <w:szCs w:val="32"/>
                          <w:vertAlign w:val="superscript"/>
                        </w:rPr>
                        <w:t>in the shape of a</w:t>
                      </w:r>
                      <w:r w:rsidR="00236DC2">
                        <w:rPr>
                          <w:rFonts w:ascii="Georgia" w:hAnsi="Georgia"/>
                          <w:b/>
                          <w:bCs/>
                          <w:sz w:val="32"/>
                          <w:szCs w:val="32"/>
                          <w:vertAlign w:val="superscript"/>
                        </w:rPr>
                        <w:t xml:space="preserve"> </w:t>
                      </w:r>
                      <w:r w:rsidR="003B091C" w:rsidRPr="004D0143">
                        <w:rPr>
                          <w:rFonts w:ascii="Georgia" w:hAnsi="Georgia"/>
                          <w:b/>
                          <w:bCs/>
                          <w:sz w:val="32"/>
                          <w:szCs w:val="32"/>
                          <w:vertAlign w:val="superscript"/>
                        </w:rPr>
                        <w:t xml:space="preserve">cross on the forehead of each worshipper on Ash Wednesday. The ashes serve </w:t>
                      </w:r>
                      <w:r w:rsidR="0014559A" w:rsidRPr="004D0143">
                        <w:rPr>
                          <w:rFonts w:ascii="Georgia" w:hAnsi="Georgia"/>
                          <w:b/>
                          <w:bCs/>
                          <w:sz w:val="32"/>
                          <w:szCs w:val="32"/>
                          <w:vertAlign w:val="superscript"/>
                        </w:rPr>
                        <w:t xml:space="preserve">as a reminder of where we came from and are often </w:t>
                      </w:r>
                      <w:r w:rsidR="005A77B5" w:rsidRPr="004D0143">
                        <w:rPr>
                          <w:rFonts w:ascii="Georgia" w:hAnsi="Georgia"/>
                          <w:b/>
                          <w:bCs/>
                          <w:sz w:val="32"/>
                          <w:szCs w:val="32"/>
                          <w:vertAlign w:val="superscript"/>
                        </w:rPr>
                        <w:t>accompanied</w:t>
                      </w:r>
                      <w:r w:rsidR="0014559A" w:rsidRPr="004D0143">
                        <w:rPr>
                          <w:rFonts w:ascii="Georgia" w:hAnsi="Georgia"/>
                          <w:b/>
                          <w:bCs/>
                          <w:sz w:val="32"/>
                          <w:szCs w:val="32"/>
                          <w:vertAlign w:val="superscript"/>
                        </w:rPr>
                        <w:t xml:space="preserve"> </w:t>
                      </w:r>
                      <w:r w:rsidR="005A77B5" w:rsidRPr="004D0143">
                        <w:rPr>
                          <w:rFonts w:ascii="Georgia" w:hAnsi="Georgia"/>
                          <w:b/>
                          <w:bCs/>
                          <w:sz w:val="32"/>
                          <w:szCs w:val="32"/>
                          <w:vertAlign w:val="superscript"/>
                        </w:rPr>
                        <w:t>with</w:t>
                      </w:r>
                      <w:r w:rsidR="0014559A" w:rsidRPr="004D0143">
                        <w:rPr>
                          <w:rFonts w:ascii="Georgia" w:hAnsi="Georgia"/>
                          <w:b/>
                          <w:bCs/>
                          <w:sz w:val="32"/>
                          <w:szCs w:val="32"/>
                          <w:vertAlign w:val="superscript"/>
                        </w:rPr>
                        <w:t xml:space="preserve"> some variation of the words, “Remember that you are dust, and to </w:t>
                      </w:r>
                      <w:r w:rsidR="005A77B5" w:rsidRPr="004D0143">
                        <w:rPr>
                          <w:rFonts w:ascii="Georgia" w:hAnsi="Georgia"/>
                          <w:b/>
                          <w:bCs/>
                          <w:sz w:val="32"/>
                          <w:szCs w:val="32"/>
                          <w:vertAlign w:val="superscript"/>
                        </w:rPr>
                        <w:t>dust</w:t>
                      </w:r>
                      <w:r w:rsidR="0014559A" w:rsidRPr="004D0143">
                        <w:rPr>
                          <w:rFonts w:ascii="Georgia" w:hAnsi="Georgia"/>
                          <w:b/>
                          <w:bCs/>
                          <w:sz w:val="32"/>
                          <w:szCs w:val="32"/>
                          <w:vertAlign w:val="superscript"/>
                        </w:rPr>
                        <w:t xml:space="preserve"> you shall return.” Ash Wednesday is an obli</w:t>
                      </w:r>
                      <w:r w:rsidR="002E3439" w:rsidRPr="004D0143">
                        <w:rPr>
                          <w:rFonts w:ascii="Georgia" w:hAnsi="Georgia"/>
                          <w:b/>
                          <w:bCs/>
                          <w:sz w:val="32"/>
                          <w:szCs w:val="32"/>
                          <w:vertAlign w:val="superscript"/>
                        </w:rPr>
                        <w:t>gatory day of fasting and abstinence, where only one full meal and no meat are to be consumed. This rule is set to be followed by people ages 18-5</w:t>
                      </w:r>
                      <w:r w:rsidR="002F36E5" w:rsidRPr="004D0143">
                        <w:rPr>
                          <w:rFonts w:ascii="Georgia" w:hAnsi="Georgia"/>
                          <w:b/>
                          <w:bCs/>
                          <w:sz w:val="32"/>
                          <w:szCs w:val="32"/>
                          <w:vertAlign w:val="superscript"/>
                        </w:rPr>
                        <w:t>9. Although Ash Wednesday is not a</w:t>
                      </w:r>
                      <w:r w:rsidR="005A77B5" w:rsidRPr="004D0143">
                        <w:rPr>
                          <w:rFonts w:ascii="Georgia" w:hAnsi="Georgia"/>
                          <w:b/>
                          <w:bCs/>
                          <w:sz w:val="32"/>
                          <w:szCs w:val="32"/>
                          <w:vertAlign w:val="superscript"/>
                        </w:rPr>
                        <w:t xml:space="preserve"> holy day of obligation, it is traditionally one of the most heavily attended non-Sunday masses of the liturgical year. </w:t>
                      </w:r>
                    </w:p>
                    <w:p w14:paraId="6DD24102" w14:textId="5D915897" w:rsidR="005A77B5" w:rsidRDefault="009B6BC0" w:rsidP="00190D59">
                      <w:pPr>
                        <w:pStyle w:val="BodyText"/>
                        <w:ind w:firstLine="720"/>
                        <w:rPr>
                          <w:rFonts w:ascii="Georgia" w:hAnsi="Georgia"/>
                          <w:b/>
                          <w:bCs/>
                          <w:sz w:val="32"/>
                          <w:szCs w:val="32"/>
                          <w:vertAlign w:val="superscript"/>
                        </w:rPr>
                      </w:pPr>
                      <w:r w:rsidRPr="004D0143">
                        <w:rPr>
                          <w:rFonts w:ascii="Georgia" w:hAnsi="Georgia"/>
                          <w:b/>
                          <w:bCs/>
                          <w:sz w:val="32"/>
                          <w:szCs w:val="32"/>
                          <w:vertAlign w:val="superscript"/>
                        </w:rPr>
                        <w:t>During the season of Lent, we prepare ourselves for the death and resurrection of Jesus. There</w:t>
                      </w:r>
                      <w:r w:rsidR="0038496C" w:rsidRPr="004D0143">
                        <w:rPr>
                          <w:rFonts w:ascii="Georgia" w:hAnsi="Georgia"/>
                          <w:b/>
                          <w:bCs/>
                          <w:sz w:val="32"/>
                          <w:szCs w:val="32"/>
                          <w:vertAlign w:val="superscript"/>
                        </w:rPr>
                        <w:t xml:space="preserve"> are three pillars of Lent: prayer, fasting, and almsgiving. It involves not only what we are </w:t>
                      </w:r>
                      <w:r w:rsidR="00AD1994" w:rsidRPr="004D0143">
                        <w:rPr>
                          <w:rFonts w:ascii="Georgia" w:hAnsi="Georgia"/>
                          <w:b/>
                          <w:bCs/>
                          <w:sz w:val="32"/>
                          <w:szCs w:val="32"/>
                          <w:vertAlign w:val="superscript"/>
                        </w:rPr>
                        <w:t>willing to give up</w:t>
                      </w:r>
                      <w:r w:rsidR="004D0143" w:rsidRPr="004D0143">
                        <w:rPr>
                          <w:rFonts w:ascii="Georgia" w:hAnsi="Georgia"/>
                          <w:b/>
                          <w:bCs/>
                          <w:sz w:val="32"/>
                          <w:szCs w:val="32"/>
                          <w:vertAlign w:val="superscript"/>
                        </w:rPr>
                        <w:t xml:space="preserve">, but what we are willing to take on. </w:t>
                      </w:r>
                    </w:p>
                    <w:p w14:paraId="4F4AA56C" w14:textId="6BA2C88A" w:rsidR="004D0143" w:rsidRPr="004D0143" w:rsidRDefault="00663B7C" w:rsidP="00190D59">
                      <w:pPr>
                        <w:pStyle w:val="BodyText"/>
                        <w:ind w:firstLine="720"/>
                        <w:rPr>
                          <w:rFonts w:ascii="Georgia" w:hAnsi="Georgia"/>
                          <w:b/>
                          <w:bCs/>
                          <w:sz w:val="32"/>
                          <w:szCs w:val="32"/>
                          <w:vertAlign w:val="superscript"/>
                        </w:rPr>
                      </w:pPr>
                      <w:r>
                        <w:rPr>
                          <w:rFonts w:ascii="Georgia" w:hAnsi="Georgia"/>
                          <w:b/>
                          <w:bCs/>
                          <w:sz w:val="32"/>
                          <w:szCs w:val="32"/>
                          <w:vertAlign w:val="superscript"/>
                        </w:rPr>
                        <w:t>Students will be attending Mass on Ash Wednesday. They will also be discussing the season of Lent</w:t>
                      </w:r>
                      <w:r w:rsidR="00160DD2">
                        <w:rPr>
                          <w:rFonts w:ascii="Georgia" w:hAnsi="Georgia"/>
                          <w:b/>
                          <w:bCs/>
                          <w:sz w:val="32"/>
                          <w:szCs w:val="32"/>
                          <w:vertAlign w:val="superscript"/>
                        </w:rPr>
                        <w:t xml:space="preserve"> in their classrooms and will be choosing what special things they will be doing to prepare themselves for the death and resurrection of Jesus. Students will also be attending Stations of the Cross on Fridays after 8:00 Mass.</w:t>
                      </w:r>
                    </w:p>
                    <w:p w14:paraId="06684DF9" w14:textId="77777777" w:rsidR="006C2DE3" w:rsidRPr="004A07B5" w:rsidRDefault="006C2DE3" w:rsidP="00A6036A">
                      <w:pPr>
                        <w:pStyle w:val="BodyText"/>
                        <w:ind w:firstLine="720"/>
                        <w:jc w:val="center"/>
                        <w:rPr>
                          <w:rFonts w:ascii="Georgia" w:hAnsi="Georgia"/>
                          <w:b/>
                          <w:bCs/>
                          <w:sz w:val="44"/>
                          <w:szCs w:val="44"/>
                          <w:vertAlign w:val="superscript"/>
                        </w:rPr>
                      </w:pPr>
                    </w:p>
                    <w:p w14:paraId="028DFF2D" w14:textId="4B2C5A92" w:rsidR="00AC3475" w:rsidRPr="00D81290" w:rsidRDefault="00615052" w:rsidP="00615052">
                      <w:pPr>
                        <w:pStyle w:val="BodyText"/>
                        <w:ind w:firstLine="720"/>
                        <w:rPr>
                          <w:rFonts w:ascii="Georgia" w:hAnsi="Georgia"/>
                          <w:sz w:val="32"/>
                          <w:szCs w:val="32"/>
                          <w:vertAlign w:val="superscript"/>
                        </w:rPr>
                      </w:pPr>
                      <w:r>
                        <w:rPr>
                          <w:rFonts w:ascii="Georgia" w:hAnsi="Georgia"/>
                          <w:sz w:val="32"/>
                          <w:szCs w:val="32"/>
                          <w:vertAlign w:val="superscript"/>
                        </w:rPr>
                        <w:tab/>
                      </w:r>
                      <w:r>
                        <w:rPr>
                          <w:rFonts w:ascii="Georgia" w:hAnsi="Georgia"/>
                          <w:sz w:val="32"/>
                          <w:szCs w:val="32"/>
                          <w:vertAlign w:val="superscript"/>
                        </w:rPr>
                        <w:tab/>
                      </w:r>
                      <w:r>
                        <w:rPr>
                          <w:rFonts w:ascii="Georgia" w:hAnsi="Georgia"/>
                          <w:sz w:val="32"/>
                          <w:szCs w:val="32"/>
                          <w:vertAlign w:val="superscript"/>
                        </w:rPr>
                        <w:tab/>
                      </w:r>
                    </w:p>
                    <w:p w14:paraId="07FA2AA8" w14:textId="77777777" w:rsidR="000A6EB3" w:rsidRDefault="000A6EB3" w:rsidP="00662136">
                      <w:pPr>
                        <w:pStyle w:val="BodyText"/>
                        <w:ind w:firstLine="720"/>
                        <w:rPr>
                          <w:rFonts w:ascii="Georgia" w:hAnsi="Georgia"/>
                          <w:b/>
                          <w:bCs/>
                          <w:sz w:val="40"/>
                          <w:szCs w:val="40"/>
                        </w:rPr>
                      </w:pPr>
                    </w:p>
                    <w:p w14:paraId="616768B5" w14:textId="77777777" w:rsidR="000A6EB3" w:rsidRPr="0090775D" w:rsidRDefault="000A6EB3" w:rsidP="00662136">
                      <w:pPr>
                        <w:pStyle w:val="BodyText"/>
                        <w:ind w:firstLine="720"/>
                        <w:rPr>
                          <w:rFonts w:ascii="Georgia" w:hAnsi="Georgia"/>
                          <w:b/>
                          <w:bCs/>
                          <w:sz w:val="40"/>
                          <w:szCs w:val="40"/>
                        </w:rPr>
                      </w:pPr>
                    </w:p>
                    <w:p w14:paraId="7E11E4A3" w14:textId="6DFA574A" w:rsidR="00662136" w:rsidRPr="00662136" w:rsidRDefault="00662136" w:rsidP="00662136">
                      <w:pPr>
                        <w:pStyle w:val="BodyText"/>
                        <w:rPr>
                          <w:rFonts w:ascii="Georgia" w:hAnsi="Georgia"/>
                          <w:sz w:val="22"/>
                          <w:szCs w:val="22"/>
                        </w:rPr>
                      </w:pPr>
                      <w:r>
                        <w:rPr>
                          <w:rFonts w:ascii="Georgia" w:hAnsi="Georgia"/>
                          <w:sz w:val="22"/>
                          <w:szCs w:val="22"/>
                        </w:rPr>
                        <w:t xml:space="preserve">     </w:t>
                      </w:r>
                    </w:p>
                    <w:p w14:paraId="0F7D44B8" w14:textId="12A1D5E0" w:rsidR="00265EA5" w:rsidRPr="0022453D" w:rsidRDefault="0040307D" w:rsidP="0022453D">
                      <w:pPr>
                        <w:pStyle w:val="BodyText"/>
                      </w:pPr>
                      <w:r>
                        <w:tab/>
                      </w:r>
                      <w:r>
                        <w:tab/>
                      </w:r>
                      <w:r>
                        <w:tab/>
                      </w:r>
                      <w:r>
                        <w:tab/>
                      </w:r>
                    </w:p>
                  </w:txbxContent>
                </v:textbox>
                <w10:wrap anchorx="margin" anchory="page"/>
              </v:shape>
            </w:pict>
          </mc:Fallback>
        </mc:AlternateContent>
      </w:r>
      <w:r w:rsidR="00385F2D">
        <w:rPr>
          <w:noProof/>
        </w:rPr>
        <mc:AlternateContent>
          <mc:Choice Requires="wps">
            <w:drawing>
              <wp:anchor distT="36576" distB="36576" distL="36576" distR="36576" simplePos="0" relativeHeight="251658253" behindDoc="0" locked="0" layoutInCell="1" allowOverlap="1" wp14:anchorId="4DF78EC7" wp14:editId="086E4F31">
                <wp:simplePos x="0" y="0"/>
                <wp:positionH relativeFrom="page">
                  <wp:posOffset>2423160</wp:posOffset>
                </wp:positionH>
                <wp:positionV relativeFrom="page">
                  <wp:posOffset>2407920</wp:posOffset>
                </wp:positionV>
                <wp:extent cx="7620" cy="7178040"/>
                <wp:effectExtent l="0" t="0" r="30480" b="22860"/>
                <wp:wrapNone/>
                <wp:docPr id="20000394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178040"/>
                        </a:xfrm>
                        <a:prstGeom prst="line">
                          <a:avLst/>
                        </a:prstGeom>
                        <a:noFill/>
                        <a:ln w="3175">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FC988" id="Line 28" o:spid="_x0000_s1026" style="position:absolute;z-index:25165825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90.8pt,189.6pt" to="191.4pt,7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" strokecolor="#ccc999" strokeweight=".25pt">
                <v:shadow color="#ccc"/>
                <w10:wrap anchorx="page" anchory="page"/>
              </v:line>
            </w:pict>
          </mc:Fallback>
        </mc:AlternateContent>
      </w:r>
      <w:r w:rsidR="00E33981">
        <w:rPr>
          <w:noProof/>
        </w:rPr>
        <mc:AlternateContent>
          <mc:Choice Requires="wps">
            <w:drawing>
              <wp:anchor distT="0" distB="0" distL="114300" distR="114300" simplePos="0" relativeHeight="251658244" behindDoc="0" locked="0" layoutInCell="1" allowOverlap="1" wp14:anchorId="40D5529A" wp14:editId="3A004336">
                <wp:simplePos x="0" y="0"/>
                <wp:positionH relativeFrom="page">
                  <wp:posOffset>388620</wp:posOffset>
                </wp:positionH>
                <wp:positionV relativeFrom="page">
                  <wp:posOffset>2270760</wp:posOffset>
                </wp:positionV>
                <wp:extent cx="1988820" cy="7711440"/>
                <wp:effectExtent l="0" t="0" r="11430" b="3810"/>
                <wp:wrapNone/>
                <wp:docPr id="13140717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771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5087" w14:textId="77777777" w:rsidR="00F1698E" w:rsidRDefault="00F1698E" w:rsidP="00F076C0">
                            <w:pPr>
                              <w:pStyle w:val="TOCText"/>
                              <w:spacing w:line="240" w:lineRule="auto"/>
                              <w:rPr>
                                <w:rFonts w:ascii="Georgia" w:hAnsi="Georgia"/>
                                <w:sz w:val="24"/>
                                <w:szCs w:val="24"/>
                              </w:rPr>
                            </w:pPr>
                          </w:p>
                          <w:p w14:paraId="13C6EB43" w14:textId="33F7E2FC" w:rsidR="00F1698E" w:rsidRDefault="00F1698E" w:rsidP="00F1698E">
                            <w:pPr>
                              <w:pStyle w:val="TOCText"/>
                              <w:spacing w:line="240" w:lineRule="auto"/>
                              <w:jc w:val="center"/>
                              <w:rPr>
                                <w:rFonts w:ascii="Georgia" w:hAnsi="Georgia"/>
                                <w:b/>
                                <w:bCs/>
                                <w:sz w:val="24"/>
                                <w:szCs w:val="24"/>
                              </w:rPr>
                            </w:pPr>
                            <w:r w:rsidRPr="00F1698E">
                              <w:rPr>
                                <w:rFonts w:ascii="Georgia" w:hAnsi="Georgia"/>
                                <w:b/>
                                <w:bCs/>
                                <w:sz w:val="24"/>
                                <w:szCs w:val="24"/>
                              </w:rPr>
                              <w:t>February</w:t>
                            </w:r>
                          </w:p>
                          <w:p w14:paraId="5197FC62" w14:textId="77777777" w:rsidR="00F603BE" w:rsidRDefault="00F603BE" w:rsidP="00F1698E">
                            <w:pPr>
                              <w:pStyle w:val="TOCText"/>
                              <w:spacing w:line="240" w:lineRule="auto"/>
                              <w:rPr>
                                <w:rFonts w:ascii="Georgia" w:hAnsi="Georgia"/>
                                <w:sz w:val="24"/>
                                <w:szCs w:val="24"/>
                              </w:rPr>
                            </w:pPr>
                          </w:p>
                          <w:p w14:paraId="54AA1827" w14:textId="04EA2938" w:rsidR="00F603BE" w:rsidRDefault="00757D67" w:rsidP="00F1698E">
                            <w:pPr>
                              <w:pStyle w:val="TOCText"/>
                              <w:spacing w:line="240" w:lineRule="auto"/>
                              <w:rPr>
                                <w:rFonts w:ascii="Georgia" w:hAnsi="Georgia"/>
                                <w:sz w:val="24"/>
                                <w:szCs w:val="24"/>
                              </w:rPr>
                            </w:pPr>
                            <w:r w:rsidRPr="003C4FE2">
                              <w:rPr>
                                <w:rFonts w:ascii="Georgia" w:hAnsi="Georgia"/>
                                <w:b/>
                                <w:bCs/>
                                <w:sz w:val="24"/>
                                <w:szCs w:val="24"/>
                              </w:rPr>
                              <w:t>Feb. 17</w:t>
                            </w:r>
                            <w:r>
                              <w:rPr>
                                <w:rFonts w:ascii="Georgia" w:hAnsi="Georgia"/>
                                <w:sz w:val="24"/>
                                <w:szCs w:val="24"/>
                              </w:rPr>
                              <w:t xml:space="preserve"> – No School</w:t>
                            </w:r>
                            <w:r w:rsidR="00470D21">
                              <w:rPr>
                                <w:rFonts w:ascii="Georgia" w:hAnsi="Georgia"/>
                                <w:sz w:val="24"/>
                                <w:szCs w:val="24"/>
                              </w:rPr>
                              <w:t xml:space="preserve"> (President’s Day)</w:t>
                            </w:r>
                          </w:p>
                          <w:p w14:paraId="63A17584" w14:textId="77777777" w:rsidR="00470D21" w:rsidRDefault="00470D21" w:rsidP="00F1698E">
                            <w:pPr>
                              <w:pStyle w:val="TOCText"/>
                              <w:spacing w:line="240" w:lineRule="auto"/>
                              <w:rPr>
                                <w:rFonts w:ascii="Georgia" w:hAnsi="Georgia"/>
                                <w:sz w:val="24"/>
                                <w:szCs w:val="24"/>
                              </w:rPr>
                            </w:pPr>
                          </w:p>
                          <w:p w14:paraId="0736CA3B" w14:textId="2910739D" w:rsidR="00470D21" w:rsidRDefault="003C4FE2" w:rsidP="00F1698E">
                            <w:pPr>
                              <w:pStyle w:val="TOCText"/>
                              <w:spacing w:line="240" w:lineRule="auto"/>
                              <w:rPr>
                                <w:rFonts w:ascii="Georgia" w:hAnsi="Georgia"/>
                                <w:sz w:val="24"/>
                                <w:szCs w:val="24"/>
                              </w:rPr>
                            </w:pPr>
                            <w:r w:rsidRPr="003C4FE2">
                              <w:rPr>
                                <w:rFonts w:ascii="Georgia" w:hAnsi="Georgia"/>
                                <w:b/>
                                <w:bCs/>
                                <w:sz w:val="24"/>
                                <w:szCs w:val="24"/>
                              </w:rPr>
                              <w:t>Feb. 20</w:t>
                            </w:r>
                            <w:r>
                              <w:rPr>
                                <w:rFonts w:ascii="Georgia" w:hAnsi="Georgia"/>
                                <w:sz w:val="24"/>
                                <w:szCs w:val="24"/>
                              </w:rPr>
                              <w:t xml:space="preserve"> – Kindergarten Open House 5:00-6:30</w:t>
                            </w:r>
                          </w:p>
                          <w:p w14:paraId="79091B87" w14:textId="77777777" w:rsidR="003C4FE2" w:rsidRDefault="003C4FE2" w:rsidP="00F1698E">
                            <w:pPr>
                              <w:pStyle w:val="TOCText"/>
                              <w:spacing w:line="240" w:lineRule="auto"/>
                              <w:rPr>
                                <w:rFonts w:ascii="Georgia" w:hAnsi="Georgia"/>
                                <w:sz w:val="24"/>
                                <w:szCs w:val="24"/>
                              </w:rPr>
                            </w:pPr>
                          </w:p>
                          <w:p w14:paraId="260A2A4A" w14:textId="638F8D4F" w:rsidR="00FB1E26" w:rsidRDefault="00605A0A" w:rsidP="00605A0A">
                            <w:pPr>
                              <w:pStyle w:val="TOCText"/>
                              <w:spacing w:line="240" w:lineRule="auto"/>
                              <w:jc w:val="center"/>
                              <w:rPr>
                                <w:rFonts w:ascii="Georgia" w:hAnsi="Georgia"/>
                                <w:b/>
                                <w:bCs/>
                                <w:sz w:val="24"/>
                                <w:szCs w:val="24"/>
                              </w:rPr>
                            </w:pPr>
                            <w:r w:rsidRPr="00605A0A">
                              <w:rPr>
                                <w:rFonts w:ascii="Georgia" w:hAnsi="Georgia"/>
                                <w:b/>
                                <w:bCs/>
                                <w:sz w:val="24"/>
                                <w:szCs w:val="24"/>
                              </w:rPr>
                              <w:t>March</w:t>
                            </w:r>
                          </w:p>
                          <w:p w14:paraId="476DCDC2" w14:textId="77777777" w:rsidR="003C4FE2" w:rsidRDefault="003C4FE2" w:rsidP="00F1698E">
                            <w:pPr>
                              <w:pStyle w:val="TOCText"/>
                              <w:spacing w:line="240" w:lineRule="auto"/>
                              <w:rPr>
                                <w:rFonts w:ascii="Georgia" w:hAnsi="Georgia"/>
                                <w:sz w:val="24"/>
                                <w:szCs w:val="24"/>
                              </w:rPr>
                            </w:pPr>
                          </w:p>
                          <w:p w14:paraId="0C263D2E" w14:textId="5D2CDF92" w:rsidR="003C4FE2" w:rsidRDefault="00B237E4" w:rsidP="00F1698E">
                            <w:pPr>
                              <w:pStyle w:val="TOCText"/>
                              <w:spacing w:line="240" w:lineRule="auto"/>
                              <w:rPr>
                                <w:rFonts w:ascii="Georgia" w:hAnsi="Georgia"/>
                                <w:sz w:val="24"/>
                                <w:szCs w:val="24"/>
                              </w:rPr>
                            </w:pPr>
                            <w:r>
                              <w:rPr>
                                <w:rFonts w:ascii="Georgia" w:hAnsi="Georgia"/>
                                <w:sz w:val="24"/>
                                <w:szCs w:val="24"/>
                              </w:rPr>
                              <w:t>Mar. 4 – Mardi Gras Celebration/Bury the Alleluia</w:t>
                            </w:r>
                          </w:p>
                          <w:p w14:paraId="4A629A19" w14:textId="77777777" w:rsidR="00B237E4" w:rsidRDefault="00B237E4" w:rsidP="00F1698E">
                            <w:pPr>
                              <w:pStyle w:val="TOCText"/>
                              <w:spacing w:line="240" w:lineRule="auto"/>
                              <w:rPr>
                                <w:rFonts w:ascii="Georgia" w:hAnsi="Georgia"/>
                                <w:sz w:val="24"/>
                                <w:szCs w:val="24"/>
                              </w:rPr>
                            </w:pPr>
                          </w:p>
                          <w:p w14:paraId="7EB39F1C" w14:textId="03F957FC" w:rsidR="00B237E4" w:rsidRDefault="00B237E4" w:rsidP="00F1698E">
                            <w:pPr>
                              <w:pStyle w:val="TOCText"/>
                              <w:spacing w:line="240" w:lineRule="auto"/>
                              <w:rPr>
                                <w:rFonts w:ascii="Georgia" w:hAnsi="Georgia"/>
                                <w:sz w:val="24"/>
                                <w:szCs w:val="24"/>
                              </w:rPr>
                            </w:pPr>
                            <w:r>
                              <w:rPr>
                                <w:rFonts w:ascii="Georgia" w:hAnsi="Georgia"/>
                                <w:sz w:val="24"/>
                                <w:szCs w:val="24"/>
                              </w:rPr>
                              <w:t>Mar. 5 – Ash Wednesday</w:t>
                            </w:r>
                          </w:p>
                          <w:p w14:paraId="7BB65476" w14:textId="77777777" w:rsidR="00E22E4C" w:rsidRDefault="00E22E4C" w:rsidP="00F1698E">
                            <w:pPr>
                              <w:pStyle w:val="TOCText"/>
                              <w:spacing w:line="240" w:lineRule="auto"/>
                              <w:rPr>
                                <w:rFonts w:ascii="Georgia" w:hAnsi="Georgia"/>
                                <w:sz w:val="24"/>
                                <w:szCs w:val="24"/>
                              </w:rPr>
                            </w:pPr>
                          </w:p>
                          <w:p w14:paraId="6E15E2CD" w14:textId="6502F196" w:rsidR="00E22E4C" w:rsidRDefault="00E22E4C" w:rsidP="00F1698E">
                            <w:pPr>
                              <w:pStyle w:val="TOCText"/>
                              <w:spacing w:line="240" w:lineRule="auto"/>
                              <w:rPr>
                                <w:rFonts w:ascii="Georgia" w:hAnsi="Georgia"/>
                                <w:sz w:val="24"/>
                                <w:szCs w:val="24"/>
                              </w:rPr>
                            </w:pPr>
                            <w:r>
                              <w:rPr>
                                <w:rFonts w:ascii="Georgia" w:hAnsi="Georgia"/>
                                <w:sz w:val="24"/>
                                <w:szCs w:val="24"/>
                              </w:rPr>
                              <w:t xml:space="preserve">Mar. </w:t>
                            </w:r>
                            <w:r w:rsidR="00E34BFC">
                              <w:rPr>
                                <w:rFonts w:ascii="Georgia" w:hAnsi="Georgia"/>
                                <w:sz w:val="24"/>
                                <w:szCs w:val="24"/>
                              </w:rPr>
                              <w:t>6</w:t>
                            </w:r>
                            <w:r>
                              <w:rPr>
                                <w:rFonts w:ascii="Georgia" w:hAnsi="Georgia"/>
                                <w:sz w:val="24"/>
                                <w:szCs w:val="24"/>
                              </w:rPr>
                              <w:t xml:space="preserve"> – Read Across America</w:t>
                            </w:r>
                          </w:p>
                          <w:p w14:paraId="052D3501" w14:textId="77777777" w:rsidR="00E22E4C" w:rsidRDefault="00E22E4C" w:rsidP="00F1698E">
                            <w:pPr>
                              <w:pStyle w:val="TOCText"/>
                              <w:spacing w:line="240" w:lineRule="auto"/>
                              <w:rPr>
                                <w:rFonts w:ascii="Georgia" w:hAnsi="Georgia"/>
                                <w:sz w:val="24"/>
                                <w:szCs w:val="24"/>
                              </w:rPr>
                            </w:pPr>
                          </w:p>
                          <w:p w14:paraId="536293A1" w14:textId="2F23E499" w:rsidR="00E22E4C" w:rsidRDefault="00E22E4C" w:rsidP="00F1698E">
                            <w:pPr>
                              <w:pStyle w:val="TOCText"/>
                              <w:spacing w:line="240" w:lineRule="auto"/>
                              <w:rPr>
                                <w:rFonts w:ascii="Georgia" w:hAnsi="Georgia"/>
                                <w:sz w:val="24"/>
                                <w:szCs w:val="24"/>
                              </w:rPr>
                            </w:pPr>
                            <w:r>
                              <w:rPr>
                                <w:rFonts w:ascii="Georgia" w:hAnsi="Georgia"/>
                                <w:sz w:val="24"/>
                                <w:szCs w:val="24"/>
                              </w:rPr>
                              <w:t xml:space="preserve">Mar. </w:t>
                            </w:r>
                            <w:r w:rsidR="00E34BFC">
                              <w:rPr>
                                <w:rFonts w:ascii="Georgia" w:hAnsi="Georgia"/>
                                <w:sz w:val="24"/>
                                <w:szCs w:val="24"/>
                              </w:rPr>
                              <w:t>7</w:t>
                            </w:r>
                            <w:r>
                              <w:rPr>
                                <w:rFonts w:ascii="Georgia" w:hAnsi="Georgia"/>
                                <w:sz w:val="24"/>
                                <w:szCs w:val="24"/>
                              </w:rPr>
                              <w:t xml:space="preserve"> – No School</w:t>
                            </w:r>
                          </w:p>
                          <w:p w14:paraId="01D99214" w14:textId="77777777" w:rsidR="00E34BFC" w:rsidRDefault="00E34BFC" w:rsidP="00F1698E">
                            <w:pPr>
                              <w:pStyle w:val="TOCText"/>
                              <w:spacing w:line="240" w:lineRule="auto"/>
                              <w:rPr>
                                <w:rFonts w:ascii="Georgia" w:hAnsi="Georgia"/>
                                <w:sz w:val="24"/>
                                <w:szCs w:val="24"/>
                              </w:rPr>
                            </w:pPr>
                          </w:p>
                          <w:p w14:paraId="45E6C235" w14:textId="54F33D05" w:rsidR="00E34BFC" w:rsidRDefault="00E34BFC" w:rsidP="00F1698E">
                            <w:pPr>
                              <w:pStyle w:val="TOCText"/>
                              <w:spacing w:line="240" w:lineRule="auto"/>
                              <w:rPr>
                                <w:rFonts w:ascii="Georgia" w:hAnsi="Georgia"/>
                                <w:sz w:val="24"/>
                                <w:szCs w:val="24"/>
                              </w:rPr>
                            </w:pPr>
                            <w:r>
                              <w:rPr>
                                <w:rFonts w:ascii="Georgia" w:hAnsi="Georgia"/>
                                <w:sz w:val="24"/>
                                <w:szCs w:val="24"/>
                              </w:rPr>
                              <w:t>Mar. 8 – Dinner Auction</w:t>
                            </w:r>
                          </w:p>
                          <w:p w14:paraId="1CB48261" w14:textId="77777777" w:rsidR="002E56AA" w:rsidRDefault="002E56AA" w:rsidP="00F1698E">
                            <w:pPr>
                              <w:pStyle w:val="TOCText"/>
                              <w:spacing w:line="240" w:lineRule="auto"/>
                              <w:rPr>
                                <w:rFonts w:ascii="Georgia" w:hAnsi="Georgia"/>
                                <w:sz w:val="24"/>
                                <w:szCs w:val="24"/>
                              </w:rPr>
                            </w:pPr>
                          </w:p>
                          <w:p w14:paraId="4E46B282" w14:textId="1784A1FA" w:rsidR="002E56AA" w:rsidRDefault="002E56AA" w:rsidP="00F1698E">
                            <w:pPr>
                              <w:pStyle w:val="TOCText"/>
                              <w:spacing w:line="240" w:lineRule="auto"/>
                              <w:rPr>
                                <w:rFonts w:ascii="Georgia" w:hAnsi="Georgia"/>
                                <w:sz w:val="24"/>
                                <w:szCs w:val="24"/>
                              </w:rPr>
                            </w:pPr>
                            <w:r>
                              <w:rPr>
                                <w:rFonts w:ascii="Georgia" w:hAnsi="Georgia"/>
                                <w:sz w:val="24"/>
                                <w:szCs w:val="24"/>
                              </w:rPr>
                              <w:t>Mar. 11 – Home and School Meeting</w:t>
                            </w:r>
                          </w:p>
                          <w:p w14:paraId="7089E066" w14:textId="77777777" w:rsidR="002E56AA" w:rsidRDefault="002E56AA" w:rsidP="00F1698E">
                            <w:pPr>
                              <w:pStyle w:val="TOCText"/>
                              <w:spacing w:line="240" w:lineRule="auto"/>
                              <w:rPr>
                                <w:rFonts w:ascii="Georgia" w:hAnsi="Georgia"/>
                                <w:sz w:val="24"/>
                                <w:szCs w:val="24"/>
                              </w:rPr>
                            </w:pPr>
                          </w:p>
                          <w:p w14:paraId="6D588035" w14:textId="2ABE237B" w:rsidR="002E56AA" w:rsidRDefault="002E56AA" w:rsidP="00F1698E">
                            <w:pPr>
                              <w:pStyle w:val="TOCText"/>
                              <w:spacing w:line="240" w:lineRule="auto"/>
                              <w:rPr>
                                <w:rFonts w:ascii="Georgia" w:hAnsi="Georgia"/>
                                <w:sz w:val="24"/>
                                <w:szCs w:val="24"/>
                              </w:rPr>
                            </w:pPr>
                            <w:r>
                              <w:rPr>
                                <w:rFonts w:ascii="Georgia" w:hAnsi="Georgia"/>
                                <w:sz w:val="24"/>
                                <w:szCs w:val="24"/>
                              </w:rPr>
                              <w:t>Mar. 14 – End of 3</w:t>
                            </w:r>
                            <w:r w:rsidRPr="002E56AA">
                              <w:rPr>
                                <w:rFonts w:ascii="Georgia" w:hAnsi="Georgia"/>
                                <w:sz w:val="24"/>
                                <w:szCs w:val="24"/>
                                <w:vertAlign w:val="superscript"/>
                              </w:rPr>
                              <w:t>rd</w:t>
                            </w:r>
                            <w:r>
                              <w:rPr>
                                <w:rFonts w:ascii="Georgia" w:hAnsi="Georgia"/>
                                <w:sz w:val="24"/>
                                <w:szCs w:val="24"/>
                              </w:rPr>
                              <w:t xml:space="preserve"> Quarter</w:t>
                            </w:r>
                          </w:p>
                          <w:p w14:paraId="04603E8D" w14:textId="77777777" w:rsidR="00280011" w:rsidRDefault="00280011" w:rsidP="00F1698E">
                            <w:pPr>
                              <w:pStyle w:val="TOCText"/>
                              <w:spacing w:line="240" w:lineRule="auto"/>
                              <w:rPr>
                                <w:rFonts w:ascii="Georgia" w:hAnsi="Georgia"/>
                                <w:sz w:val="24"/>
                                <w:szCs w:val="24"/>
                              </w:rPr>
                            </w:pPr>
                          </w:p>
                          <w:p w14:paraId="39F5C593" w14:textId="27321E8D" w:rsidR="00280011" w:rsidRDefault="00392503" w:rsidP="00F1698E">
                            <w:pPr>
                              <w:pStyle w:val="TOCText"/>
                              <w:spacing w:line="240" w:lineRule="auto"/>
                              <w:rPr>
                                <w:rFonts w:ascii="Georgia" w:hAnsi="Georgia"/>
                                <w:sz w:val="24"/>
                                <w:szCs w:val="24"/>
                              </w:rPr>
                            </w:pPr>
                            <w:r>
                              <w:rPr>
                                <w:rFonts w:ascii="Georgia" w:hAnsi="Georgia"/>
                                <w:sz w:val="24"/>
                                <w:szCs w:val="24"/>
                              </w:rPr>
                              <w:t>Mar. 21 – Musial Moments Assembly</w:t>
                            </w:r>
                          </w:p>
                          <w:p w14:paraId="29E117B8" w14:textId="77777777" w:rsidR="00392503" w:rsidRDefault="00392503" w:rsidP="00F1698E">
                            <w:pPr>
                              <w:pStyle w:val="TOCText"/>
                              <w:spacing w:line="240" w:lineRule="auto"/>
                              <w:rPr>
                                <w:rFonts w:ascii="Georgia" w:hAnsi="Georgia"/>
                                <w:sz w:val="24"/>
                                <w:szCs w:val="24"/>
                              </w:rPr>
                            </w:pPr>
                          </w:p>
                          <w:p w14:paraId="2FB44BD8" w14:textId="6A6FACAD" w:rsidR="00392503" w:rsidRDefault="0033442A" w:rsidP="00F1698E">
                            <w:pPr>
                              <w:pStyle w:val="TOCText"/>
                              <w:spacing w:line="240" w:lineRule="auto"/>
                              <w:rPr>
                                <w:rFonts w:ascii="Georgia" w:hAnsi="Georgia"/>
                                <w:sz w:val="24"/>
                                <w:szCs w:val="24"/>
                              </w:rPr>
                            </w:pPr>
                            <w:r>
                              <w:rPr>
                                <w:rFonts w:ascii="Georgia" w:hAnsi="Georgia"/>
                                <w:sz w:val="24"/>
                                <w:szCs w:val="24"/>
                              </w:rPr>
                              <w:t>Mar. 28 – Noon Dismissal/ PD Day</w:t>
                            </w:r>
                          </w:p>
                          <w:p w14:paraId="6F08A35D" w14:textId="77777777" w:rsidR="00E34BFC" w:rsidRDefault="00E34BFC" w:rsidP="00F1698E">
                            <w:pPr>
                              <w:pStyle w:val="TOCText"/>
                              <w:spacing w:line="240" w:lineRule="auto"/>
                              <w:rPr>
                                <w:rFonts w:ascii="Georgia" w:hAnsi="Georgia"/>
                                <w:sz w:val="24"/>
                                <w:szCs w:val="24"/>
                              </w:rPr>
                            </w:pPr>
                          </w:p>
                          <w:p w14:paraId="1A617A07" w14:textId="77777777" w:rsidR="00E34BFC" w:rsidRDefault="00E34BFC" w:rsidP="00F1698E">
                            <w:pPr>
                              <w:pStyle w:val="TOCText"/>
                              <w:spacing w:line="240" w:lineRule="auto"/>
                              <w:rPr>
                                <w:rFonts w:ascii="Georgia" w:hAnsi="Georgia"/>
                                <w:sz w:val="24"/>
                                <w:szCs w:val="24"/>
                              </w:rPr>
                            </w:pPr>
                          </w:p>
                          <w:p w14:paraId="5CD3880D" w14:textId="77777777" w:rsidR="00880F3F" w:rsidRDefault="00880F3F" w:rsidP="00F1698E">
                            <w:pPr>
                              <w:pStyle w:val="TOCText"/>
                              <w:spacing w:line="240" w:lineRule="auto"/>
                              <w:rPr>
                                <w:rFonts w:ascii="Georgia" w:hAnsi="Georgia"/>
                                <w:sz w:val="24"/>
                                <w:szCs w:val="24"/>
                              </w:rPr>
                            </w:pPr>
                          </w:p>
                          <w:p w14:paraId="2992AF9B" w14:textId="77777777" w:rsidR="00880F3F" w:rsidRDefault="00880F3F" w:rsidP="00F1698E">
                            <w:pPr>
                              <w:pStyle w:val="TOCText"/>
                              <w:spacing w:line="240" w:lineRule="auto"/>
                              <w:rPr>
                                <w:rFonts w:ascii="Georgia" w:hAnsi="Georgia"/>
                                <w:sz w:val="24"/>
                                <w:szCs w:val="24"/>
                              </w:rPr>
                            </w:pPr>
                          </w:p>
                          <w:p w14:paraId="25073B20" w14:textId="77777777" w:rsidR="003C4FE2" w:rsidRPr="00A46932" w:rsidRDefault="003C4FE2" w:rsidP="00F1698E">
                            <w:pPr>
                              <w:pStyle w:val="TOCText"/>
                              <w:spacing w:line="240" w:lineRule="auto"/>
                              <w:rPr>
                                <w:rFonts w:ascii="Georgia" w:hAnsi="Georgia"/>
                                <w:sz w:val="24"/>
                                <w:szCs w:val="24"/>
                              </w:rPr>
                            </w:pPr>
                          </w:p>
                          <w:p w14:paraId="7F0775E5" w14:textId="77777777" w:rsidR="00253C1D" w:rsidRDefault="00253C1D" w:rsidP="00F076C0">
                            <w:pPr>
                              <w:pStyle w:val="TOCText"/>
                              <w:spacing w:line="240" w:lineRule="auto"/>
                              <w:rPr>
                                <w:rFonts w:ascii="Georgia" w:hAnsi="Georgia"/>
                                <w:sz w:val="24"/>
                                <w:szCs w:val="24"/>
                              </w:rPr>
                            </w:pPr>
                          </w:p>
                          <w:p w14:paraId="07EABCC2" w14:textId="77777777" w:rsidR="00253C1D" w:rsidRPr="00DC034A" w:rsidRDefault="00253C1D" w:rsidP="00F076C0">
                            <w:pPr>
                              <w:pStyle w:val="TOCText"/>
                              <w:spacing w:line="240" w:lineRule="auto"/>
                              <w:rPr>
                                <w:rFonts w:ascii="Georgia" w:hAnsi="Georgia"/>
                                <w:sz w:val="24"/>
                                <w:szCs w:val="24"/>
                              </w:rPr>
                            </w:pPr>
                          </w:p>
                          <w:p w14:paraId="35C82810" w14:textId="77777777" w:rsidR="00F076C0" w:rsidRPr="0065614C" w:rsidRDefault="00F076C0" w:rsidP="00942846">
                            <w:pPr>
                              <w:pStyle w:val="TOCText"/>
                              <w:spacing w:line="240" w:lineRule="auto"/>
                              <w:jc w:val="center"/>
                              <w:rPr>
                                <w:rFonts w:ascii="Georgia" w:hAnsi="Georgia"/>
                                <w:b/>
                                <w:bCs/>
                                <w:sz w:val="24"/>
                                <w:szCs w:val="24"/>
                              </w:rPr>
                            </w:pPr>
                          </w:p>
                          <w:p w14:paraId="5858CFF5" w14:textId="77777777" w:rsidR="001F3C71" w:rsidRDefault="001F3C71" w:rsidP="00391166">
                            <w:pPr>
                              <w:pStyle w:val="TOCText"/>
                              <w:spacing w:line="240" w:lineRule="auto"/>
                              <w:rPr>
                                <w:rFonts w:ascii="Georgia" w:hAnsi="Georgia"/>
                                <w:b/>
                                <w:bCs/>
                                <w:sz w:val="24"/>
                                <w:szCs w:val="24"/>
                              </w:rPr>
                            </w:pPr>
                          </w:p>
                          <w:p w14:paraId="37A600EF" w14:textId="77777777" w:rsidR="001F3C71" w:rsidRDefault="001F3C71" w:rsidP="00391166">
                            <w:pPr>
                              <w:pStyle w:val="TOCText"/>
                              <w:spacing w:line="240" w:lineRule="auto"/>
                              <w:rPr>
                                <w:rFonts w:ascii="Georgia" w:hAnsi="Georgia"/>
                                <w:b/>
                                <w:bCs/>
                                <w:sz w:val="24"/>
                                <w:szCs w:val="24"/>
                              </w:rPr>
                            </w:pPr>
                          </w:p>
                          <w:p w14:paraId="0F8D06B1" w14:textId="77777777" w:rsidR="00EB10F2" w:rsidRDefault="00EB10F2" w:rsidP="00EB10F2">
                            <w:pPr>
                              <w:pStyle w:val="TOCText"/>
                              <w:spacing w:line="240" w:lineRule="auto"/>
                              <w:jc w:val="center"/>
                              <w:rPr>
                                <w:rFonts w:ascii="Georgia" w:hAnsi="Georgia"/>
                                <w:b/>
                                <w:bCs/>
                                <w:sz w:val="24"/>
                                <w:szCs w:val="24"/>
                              </w:rPr>
                            </w:pPr>
                          </w:p>
                          <w:p w14:paraId="16A95EBF" w14:textId="77777777" w:rsidR="00EB10F2" w:rsidRDefault="00EB10F2" w:rsidP="00EB10F2">
                            <w:pPr>
                              <w:pStyle w:val="TOCText"/>
                              <w:spacing w:line="240" w:lineRule="auto"/>
                              <w:rPr>
                                <w:rFonts w:ascii="Georgia" w:hAnsi="Georgia"/>
                                <w:b/>
                                <w:bCs/>
                                <w:sz w:val="24"/>
                                <w:szCs w:val="24"/>
                              </w:rPr>
                            </w:pPr>
                          </w:p>
                          <w:p w14:paraId="2174C837" w14:textId="77777777" w:rsidR="007E40D6" w:rsidRDefault="007E40D6" w:rsidP="00C1608F">
                            <w:pPr>
                              <w:pStyle w:val="TOCText"/>
                              <w:spacing w:line="240" w:lineRule="auto"/>
                              <w:rPr>
                                <w:rFonts w:ascii="Georgia" w:hAnsi="Georgia"/>
                                <w:b/>
                                <w:bCs/>
                                <w:sz w:val="24"/>
                                <w:szCs w:val="24"/>
                              </w:rPr>
                            </w:pPr>
                          </w:p>
                          <w:p w14:paraId="433D5F24" w14:textId="77777777" w:rsidR="007E40D6" w:rsidRPr="00D55B4A" w:rsidRDefault="007E40D6" w:rsidP="00C1608F">
                            <w:pPr>
                              <w:pStyle w:val="TOCText"/>
                              <w:spacing w:line="240" w:lineRule="auto"/>
                              <w:rPr>
                                <w:rFonts w:ascii="Georgia" w:hAnsi="Georgia"/>
                                <w:b/>
                                <w:bCs/>
                                <w:sz w:val="24"/>
                                <w:szCs w:val="24"/>
                              </w:rPr>
                            </w:pPr>
                          </w:p>
                          <w:p w14:paraId="1047E9DC" w14:textId="77777777" w:rsidR="00426AE1" w:rsidRPr="00D55B4A" w:rsidRDefault="00426AE1" w:rsidP="00C1608F">
                            <w:pPr>
                              <w:pStyle w:val="TOCText"/>
                              <w:spacing w:line="240" w:lineRule="auto"/>
                              <w:rPr>
                                <w:rFonts w:ascii="Georgia" w:hAnsi="Georgia"/>
                                <w:b/>
                                <w:bCs/>
                                <w:sz w:val="24"/>
                                <w:szCs w:val="24"/>
                              </w:rPr>
                            </w:pPr>
                          </w:p>
                          <w:p w14:paraId="1B4EA6A3" w14:textId="77777777" w:rsidR="00AF4DDB" w:rsidRDefault="00AF4DDB" w:rsidP="000F5535">
                            <w:pPr>
                              <w:pStyle w:val="TOCText"/>
                              <w:spacing w:line="240" w:lineRule="auto"/>
                              <w:rPr>
                                <w:rFonts w:ascii="Georgia" w:hAnsi="Georgia"/>
                                <w:b/>
                                <w:bCs/>
                                <w:sz w:val="24"/>
                                <w:szCs w:val="24"/>
                              </w:rPr>
                            </w:pPr>
                          </w:p>
                          <w:p w14:paraId="57645A71" w14:textId="77777777" w:rsidR="00AF4DDB" w:rsidRPr="00D55B4A" w:rsidRDefault="00AF4DDB" w:rsidP="000F5535">
                            <w:pPr>
                              <w:pStyle w:val="TOCText"/>
                              <w:spacing w:line="240" w:lineRule="auto"/>
                              <w:rPr>
                                <w:rFonts w:ascii="Georgia" w:hAnsi="Georgia"/>
                                <w:b/>
                                <w:bCs/>
                                <w:sz w:val="24"/>
                                <w:szCs w:val="24"/>
                              </w:rPr>
                            </w:pPr>
                          </w:p>
                          <w:p w14:paraId="6626377B" w14:textId="77777777" w:rsidR="00AE6AF0" w:rsidRDefault="00AE6AF0" w:rsidP="000F5535">
                            <w:pPr>
                              <w:pStyle w:val="TOCText"/>
                              <w:spacing w:line="240" w:lineRule="auto"/>
                              <w:rPr>
                                <w:rFonts w:ascii="Georgia" w:hAnsi="Georgia"/>
                                <w:b/>
                                <w:bCs/>
                                <w:sz w:val="28"/>
                                <w:szCs w:val="28"/>
                              </w:rPr>
                            </w:pPr>
                          </w:p>
                          <w:p w14:paraId="283CCDF2" w14:textId="77777777" w:rsidR="00D344B0" w:rsidRDefault="00D344B0" w:rsidP="00C1608F">
                            <w:pPr>
                              <w:pStyle w:val="TOCText"/>
                              <w:spacing w:line="240" w:lineRule="auto"/>
                              <w:rPr>
                                <w:rFonts w:ascii="Georgia" w:hAnsi="Georgia"/>
                                <w:b/>
                                <w:bCs/>
                                <w:sz w:val="28"/>
                                <w:szCs w:val="28"/>
                              </w:rPr>
                            </w:pPr>
                          </w:p>
                          <w:p w14:paraId="312C40E7" w14:textId="77777777" w:rsidR="00D344B0" w:rsidRDefault="00D344B0" w:rsidP="00C1608F">
                            <w:pPr>
                              <w:pStyle w:val="TOCText"/>
                              <w:spacing w:line="240" w:lineRule="auto"/>
                              <w:rPr>
                                <w:rFonts w:ascii="Georgia" w:hAnsi="Georgia"/>
                                <w:b/>
                                <w:bCs/>
                                <w:sz w:val="28"/>
                                <w:szCs w:val="28"/>
                              </w:rPr>
                            </w:pPr>
                          </w:p>
                          <w:p w14:paraId="01A2430B" w14:textId="77777777" w:rsidR="00C1608F" w:rsidRDefault="00C1608F" w:rsidP="00C1608F">
                            <w:pPr>
                              <w:pStyle w:val="TOCText"/>
                              <w:spacing w:line="240" w:lineRule="auto"/>
                              <w:rPr>
                                <w:rFonts w:ascii="Georgia" w:hAnsi="Georgia"/>
                                <w:b/>
                                <w:bCs/>
                                <w:sz w:val="28"/>
                                <w:szCs w:val="28"/>
                              </w:rPr>
                            </w:pPr>
                          </w:p>
                          <w:p w14:paraId="20914D55" w14:textId="5438376E" w:rsidR="00C1608F" w:rsidRPr="00535A2E" w:rsidRDefault="00C1608F" w:rsidP="00C1608F">
                            <w:pPr>
                              <w:pStyle w:val="TOCText"/>
                              <w:spacing w:line="240" w:lineRule="auto"/>
                              <w:rPr>
                                <w:rFonts w:ascii="Georgia" w:hAnsi="Georgia"/>
                                <w:b/>
                                <w:bC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529A" id="Text Box 115" o:spid="_x0000_s1029" type="#_x0000_t202" style="position:absolute;margin-left:30.6pt;margin-top:178.8pt;width:156.6pt;height:607.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" filled="f" stroked="f">
                <v:textbox inset="0,0,0,0">
                  <w:txbxContent>
                    <w:p w14:paraId="6FBD5087" w14:textId="77777777" w:rsidR="00F1698E" w:rsidRDefault="00F1698E" w:rsidP="00F076C0">
                      <w:pPr>
                        <w:pStyle w:val="TOCText"/>
                        <w:spacing w:line="240" w:lineRule="auto"/>
                        <w:rPr>
                          <w:rFonts w:ascii="Georgia" w:hAnsi="Georgia"/>
                          <w:sz w:val="24"/>
                          <w:szCs w:val="24"/>
                        </w:rPr>
                      </w:pPr>
                    </w:p>
                    <w:p w14:paraId="13C6EB43" w14:textId="33F7E2FC" w:rsidR="00F1698E" w:rsidRDefault="00F1698E" w:rsidP="00F1698E">
                      <w:pPr>
                        <w:pStyle w:val="TOCText"/>
                        <w:spacing w:line="240" w:lineRule="auto"/>
                        <w:jc w:val="center"/>
                        <w:rPr>
                          <w:rFonts w:ascii="Georgia" w:hAnsi="Georgia"/>
                          <w:b/>
                          <w:bCs/>
                          <w:sz w:val="24"/>
                          <w:szCs w:val="24"/>
                        </w:rPr>
                      </w:pPr>
                      <w:r w:rsidRPr="00F1698E">
                        <w:rPr>
                          <w:rFonts w:ascii="Georgia" w:hAnsi="Georgia"/>
                          <w:b/>
                          <w:bCs/>
                          <w:sz w:val="24"/>
                          <w:szCs w:val="24"/>
                        </w:rPr>
                        <w:t>February</w:t>
                      </w:r>
                    </w:p>
                    <w:p w14:paraId="5197FC62" w14:textId="77777777" w:rsidR="00F603BE" w:rsidRDefault="00F603BE" w:rsidP="00F1698E">
                      <w:pPr>
                        <w:pStyle w:val="TOCText"/>
                        <w:spacing w:line="240" w:lineRule="auto"/>
                        <w:rPr>
                          <w:rFonts w:ascii="Georgia" w:hAnsi="Georgia"/>
                          <w:sz w:val="24"/>
                          <w:szCs w:val="24"/>
                        </w:rPr>
                      </w:pPr>
                    </w:p>
                    <w:p w14:paraId="54AA1827" w14:textId="04EA2938" w:rsidR="00F603BE" w:rsidRDefault="00757D67" w:rsidP="00F1698E">
                      <w:pPr>
                        <w:pStyle w:val="TOCText"/>
                        <w:spacing w:line="240" w:lineRule="auto"/>
                        <w:rPr>
                          <w:rFonts w:ascii="Georgia" w:hAnsi="Georgia"/>
                          <w:sz w:val="24"/>
                          <w:szCs w:val="24"/>
                        </w:rPr>
                      </w:pPr>
                      <w:r w:rsidRPr="003C4FE2">
                        <w:rPr>
                          <w:rFonts w:ascii="Georgia" w:hAnsi="Georgia"/>
                          <w:b/>
                          <w:bCs/>
                          <w:sz w:val="24"/>
                          <w:szCs w:val="24"/>
                        </w:rPr>
                        <w:t>Feb. 17</w:t>
                      </w:r>
                      <w:r>
                        <w:rPr>
                          <w:rFonts w:ascii="Georgia" w:hAnsi="Georgia"/>
                          <w:sz w:val="24"/>
                          <w:szCs w:val="24"/>
                        </w:rPr>
                        <w:t xml:space="preserve"> – No School</w:t>
                      </w:r>
                      <w:r w:rsidR="00470D21">
                        <w:rPr>
                          <w:rFonts w:ascii="Georgia" w:hAnsi="Georgia"/>
                          <w:sz w:val="24"/>
                          <w:szCs w:val="24"/>
                        </w:rPr>
                        <w:t xml:space="preserve"> (President’s Day)</w:t>
                      </w:r>
                    </w:p>
                    <w:p w14:paraId="63A17584" w14:textId="77777777" w:rsidR="00470D21" w:rsidRDefault="00470D21" w:rsidP="00F1698E">
                      <w:pPr>
                        <w:pStyle w:val="TOCText"/>
                        <w:spacing w:line="240" w:lineRule="auto"/>
                        <w:rPr>
                          <w:rFonts w:ascii="Georgia" w:hAnsi="Georgia"/>
                          <w:sz w:val="24"/>
                          <w:szCs w:val="24"/>
                        </w:rPr>
                      </w:pPr>
                    </w:p>
                    <w:p w14:paraId="0736CA3B" w14:textId="2910739D" w:rsidR="00470D21" w:rsidRDefault="003C4FE2" w:rsidP="00F1698E">
                      <w:pPr>
                        <w:pStyle w:val="TOCText"/>
                        <w:spacing w:line="240" w:lineRule="auto"/>
                        <w:rPr>
                          <w:rFonts w:ascii="Georgia" w:hAnsi="Georgia"/>
                          <w:sz w:val="24"/>
                          <w:szCs w:val="24"/>
                        </w:rPr>
                      </w:pPr>
                      <w:r w:rsidRPr="003C4FE2">
                        <w:rPr>
                          <w:rFonts w:ascii="Georgia" w:hAnsi="Georgia"/>
                          <w:b/>
                          <w:bCs/>
                          <w:sz w:val="24"/>
                          <w:szCs w:val="24"/>
                        </w:rPr>
                        <w:t>Feb. 20</w:t>
                      </w:r>
                      <w:r>
                        <w:rPr>
                          <w:rFonts w:ascii="Georgia" w:hAnsi="Georgia"/>
                          <w:sz w:val="24"/>
                          <w:szCs w:val="24"/>
                        </w:rPr>
                        <w:t xml:space="preserve"> – Kindergarten Open House 5:00-6:30</w:t>
                      </w:r>
                    </w:p>
                    <w:p w14:paraId="79091B87" w14:textId="77777777" w:rsidR="003C4FE2" w:rsidRDefault="003C4FE2" w:rsidP="00F1698E">
                      <w:pPr>
                        <w:pStyle w:val="TOCText"/>
                        <w:spacing w:line="240" w:lineRule="auto"/>
                        <w:rPr>
                          <w:rFonts w:ascii="Georgia" w:hAnsi="Georgia"/>
                          <w:sz w:val="24"/>
                          <w:szCs w:val="24"/>
                        </w:rPr>
                      </w:pPr>
                    </w:p>
                    <w:p w14:paraId="260A2A4A" w14:textId="638F8D4F" w:rsidR="00FB1E26" w:rsidRDefault="00605A0A" w:rsidP="00605A0A">
                      <w:pPr>
                        <w:pStyle w:val="TOCText"/>
                        <w:spacing w:line="240" w:lineRule="auto"/>
                        <w:jc w:val="center"/>
                        <w:rPr>
                          <w:rFonts w:ascii="Georgia" w:hAnsi="Georgia"/>
                          <w:b/>
                          <w:bCs/>
                          <w:sz w:val="24"/>
                          <w:szCs w:val="24"/>
                        </w:rPr>
                      </w:pPr>
                      <w:r w:rsidRPr="00605A0A">
                        <w:rPr>
                          <w:rFonts w:ascii="Georgia" w:hAnsi="Georgia"/>
                          <w:b/>
                          <w:bCs/>
                          <w:sz w:val="24"/>
                          <w:szCs w:val="24"/>
                        </w:rPr>
                        <w:t>March</w:t>
                      </w:r>
                    </w:p>
                    <w:p w14:paraId="476DCDC2" w14:textId="77777777" w:rsidR="003C4FE2" w:rsidRDefault="003C4FE2" w:rsidP="00F1698E">
                      <w:pPr>
                        <w:pStyle w:val="TOCText"/>
                        <w:spacing w:line="240" w:lineRule="auto"/>
                        <w:rPr>
                          <w:rFonts w:ascii="Georgia" w:hAnsi="Georgia"/>
                          <w:sz w:val="24"/>
                          <w:szCs w:val="24"/>
                        </w:rPr>
                      </w:pPr>
                    </w:p>
                    <w:p w14:paraId="0C263D2E" w14:textId="5D2CDF92" w:rsidR="003C4FE2" w:rsidRDefault="00B237E4" w:rsidP="00F1698E">
                      <w:pPr>
                        <w:pStyle w:val="TOCText"/>
                        <w:spacing w:line="240" w:lineRule="auto"/>
                        <w:rPr>
                          <w:rFonts w:ascii="Georgia" w:hAnsi="Georgia"/>
                          <w:sz w:val="24"/>
                          <w:szCs w:val="24"/>
                        </w:rPr>
                      </w:pPr>
                      <w:r>
                        <w:rPr>
                          <w:rFonts w:ascii="Georgia" w:hAnsi="Georgia"/>
                          <w:sz w:val="24"/>
                          <w:szCs w:val="24"/>
                        </w:rPr>
                        <w:t>Mar. 4 – Mardi Gras Celebration/Bury the Alleluia</w:t>
                      </w:r>
                    </w:p>
                    <w:p w14:paraId="4A629A19" w14:textId="77777777" w:rsidR="00B237E4" w:rsidRDefault="00B237E4" w:rsidP="00F1698E">
                      <w:pPr>
                        <w:pStyle w:val="TOCText"/>
                        <w:spacing w:line="240" w:lineRule="auto"/>
                        <w:rPr>
                          <w:rFonts w:ascii="Georgia" w:hAnsi="Georgia"/>
                          <w:sz w:val="24"/>
                          <w:szCs w:val="24"/>
                        </w:rPr>
                      </w:pPr>
                    </w:p>
                    <w:p w14:paraId="7EB39F1C" w14:textId="03F957FC" w:rsidR="00B237E4" w:rsidRDefault="00B237E4" w:rsidP="00F1698E">
                      <w:pPr>
                        <w:pStyle w:val="TOCText"/>
                        <w:spacing w:line="240" w:lineRule="auto"/>
                        <w:rPr>
                          <w:rFonts w:ascii="Georgia" w:hAnsi="Georgia"/>
                          <w:sz w:val="24"/>
                          <w:szCs w:val="24"/>
                        </w:rPr>
                      </w:pPr>
                      <w:r>
                        <w:rPr>
                          <w:rFonts w:ascii="Georgia" w:hAnsi="Georgia"/>
                          <w:sz w:val="24"/>
                          <w:szCs w:val="24"/>
                        </w:rPr>
                        <w:t>Mar. 5 – Ash Wednesday</w:t>
                      </w:r>
                    </w:p>
                    <w:p w14:paraId="7BB65476" w14:textId="77777777" w:rsidR="00E22E4C" w:rsidRDefault="00E22E4C" w:rsidP="00F1698E">
                      <w:pPr>
                        <w:pStyle w:val="TOCText"/>
                        <w:spacing w:line="240" w:lineRule="auto"/>
                        <w:rPr>
                          <w:rFonts w:ascii="Georgia" w:hAnsi="Georgia"/>
                          <w:sz w:val="24"/>
                          <w:szCs w:val="24"/>
                        </w:rPr>
                      </w:pPr>
                    </w:p>
                    <w:p w14:paraId="6E15E2CD" w14:textId="6502F196" w:rsidR="00E22E4C" w:rsidRDefault="00E22E4C" w:rsidP="00F1698E">
                      <w:pPr>
                        <w:pStyle w:val="TOCText"/>
                        <w:spacing w:line="240" w:lineRule="auto"/>
                        <w:rPr>
                          <w:rFonts w:ascii="Georgia" w:hAnsi="Georgia"/>
                          <w:sz w:val="24"/>
                          <w:szCs w:val="24"/>
                        </w:rPr>
                      </w:pPr>
                      <w:r>
                        <w:rPr>
                          <w:rFonts w:ascii="Georgia" w:hAnsi="Georgia"/>
                          <w:sz w:val="24"/>
                          <w:szCs w:val="24"/>
                        </w:rPr>
                        <w:t xml:space="preserve">Mar. </w:t>
                      </w:r>
                      <w:r w:rsidR="00E34BFC">
                        <w:rPr>
                          <w:rFonts w:ascii="Georgia" w:hAnsi="Georgia"/>
                          <w:sz w:val="24"/>
                          <w:szCs w:val="24"/>
                        </w:rPr>
                        <w:t>6</w:t>
                      </w:r>
                      <w:r>
                        <w:rPr>
                          <w:rFonts w:ascii="Georgia" w:hAnsi="Georgia"/>
                          <w:sz w:val="24"/>
                          <w:szCs w:val="24"/>
                        </w:rPr>
                        <w:t xml:space="preserve"> – Read Across America</w:t>
                      </w:r>
                    </w:p>
                    <w:p w14:paraId="052D3501" w14:textId="77777777" w:rsidR="00E22E4C" w:rsidRDefault="00E22E4C" w:rsidP="00F1698E">
                      <w:pPr>
                        <w:pStyle w:val="TOCText"/>
                        <w:spacing w:line="240" w:lineRule="auto"/>
                        <w:rPr>
                          <w:rFonts w:ascii="Georgia" w:hAnsi="Georgia"/>
                          <w:sz w:val="24"/>
                          <w:szCs w:val="24"/>
                        </w:rPr>
                      </w:pPr>
                    </w:p>
                    <w:p w14:paraId="536293A1" w14:textId="2F23E499" w:rsidR="00E22E4C" w:rsidRDefault="00E22E4C" w:rsidP="00F1698E">
                      <w:pPr>
                        <w:pStyle w:val="TOCText"/>
                        <w:spacing w:line="240" w:lineRule="auto"/>
                        <w:rPr>
                          <w:rFonts w:ascii="Georgia" w:hAnsi="Georgia"/>
                          <w:sz w:val="24"/>
                          <w:szCs w:val="24"/>
                        </w:rPr>
                      </w:pPr>
                      <w:r>
                        <w:rPr>
                          <w:rFonts w:ascii="Georgia" w:hAnsi="Georgia"/>
                          <w:sz w:val="24"/>
                          <w:szCs w:val="24"/>
                        </w:rPr>
                        <w:t xml:space="preserve">Mar. </w:t>
                      </w:r>
                      <w:r w:rsidR="00E34BFC">
                        <w:rPr>
                          <w:rFonts w:ascii="Georgia" w:hAnsi="Georgia"/>
                          <w:sz w:val="24"/>
                          <w:szCs w:val="24"/>
                        </w:rPr>
                        <w:t>7</w:t>
                      </w:r>
                      <w:r>
                        <w:rPr>
                          <w:rFonts w:ascii="Georgia" w:hAnsi="Georgia"/>
                          <w:sz w:val="24"/>
                          <w:szCs w:val="24"/>
                        </w:rPr>
                        <w:t xml:space="preserve"> – No School</w:t>
                      </w:r>
                    </w:p>
                    <w:p w14:paraId="01D99214" w14:textId="77777777" w:rsidR="00E34BFC" w:rsidRDefault="00E34BFC" w:rsidP="00F1698E">
                      <w:pPr>
                        <w:pStyle w:val="TOCText"/>
                        <w:spacing w:line="240" w:lineRule="auto"/>
                        <w:rPr>
                          <w:rFonts w:ascii="Georgia" w:hAnsi="Georgia"/>
                          <w:sz w:val="24"/>
                          <w:szCs w:val="24"/>
                        </w:rPr>
                      </w:pPr>
                    </w:p>
                    <w:p w14:paraId="45E6C235" w14:textId="54F33D05" w:rsidR="00E34BFC" w:rsidRDefault="00E34BFC" w:rsidP="00F1698E">
                      <w:pPr>
                        <w:pStyle w:val="TOCText"/>
                        <w:spacing w:line="240" w:lineRule="auto"/>
                        <w:rPr>
                          <w:rFonts w:ascii="Georgia" w:hAnsi="Georgia"/>
                          <w:sz w:val="24"/>
                          <w:szCs w:val="24"/>
                        </w:rPr>
                      </w:pPr>
                      <w:r>
                        <w:rPr>
                          <w:rFonts w:ascii="Georgia" w:hAnsi="Georgia"/>
                          <w:sz w:val="24"/>
                          <w:szCs w:val="24"/>
                        </w:rPr>
                        <w:t>Mar. 8 – Dinner Auction</w:t>
                      </w:r>
                    </w:p>
                    <w:p w14:paraId="1CB48261" w14:textId="77777777" w:rsidR="002E56AA" w:rsidRDefault="002E56AA" w:rsidP="00F1698E">
                      <w:pPr>
                        <w:pStyle w:val="TOCText"/>
                        <w:spacing w:line="240" w:lineRule="auto"/>
                        <w:rPr>
                          <w:rFonts w:ascii="Georgia" w:hAnsi="Georgia"/>
                          <w:sz w:val="24"/>
                          <w:szCs w:val="24"/>
                        </w:rPr>
                      </w:pPr>
                    </w:p>
                    <w:p w14:paraId="4E46B282" w14:textId="1784A1FA" w:rsidR="002E56AA" w:rsidRDefault="002E56AA" w:rsidP="00F1698E">
                      <w:pPr>
                        <w:pStyle w:val="TOCText"/>
                        <w:spacing w:line="240" w:lineRule="auto"/>
                        <w:rPr>
                          <w:rFonts w:ascii="Georgia" w:hAnsi="Georgia"/>
                          <w:sz w:val="24"/>
                          <w:szCs w:val="24"/>
                        </w:rPr>
                      </w:pPr>
                      <w:r>
                        <w:rPr>
                          <w:rFonts w:ascii="Georgia" w:hAnsi="Georgia"/>
                          <w:sz w:val="24"/>
                          <w:szCs w:val="24"/>
                        </w:rPr>
                        <w:t>Mar. 11 – Home and School Meeting</w:t>
                      </w:r>
                    </w:p>
                    <w:p w14:paraId="7089E066" w14:textId="77777777" w:rsidR="002E56AA" w:rsidRDefault="002E56AA" w:rsidP="00F1698E">
                      <w:pPr>
                        <w:pStyle w:val="TOCText"/>
                        <w:spacing w:line="240" w:lineRule="auto"/>
                        <w:rPr>
                          <w:rFonts w:ascii="Georgia" w:hAnsi="Georgia"/>
                          <w:sz w:val="24"/>
                          <w:szCs w:val="24"/>
                        </w:rPr>
                      </w:pPr>
                    </w:p>
                    <w:p w14:paraId="6D588035" w14:textId="2ABE237B" w:rsidR="002E56AA" w:rsidRDefault="002E56AA" w:rsidP="00F1698E">
                      <w:pPr>
                        <w:pStyle w:val="TOCText"/>
                        <w:spacing w:line="240" w:lineRule="auto"/>
                        <w:rPr>
                          <w:rFonts w:ascii="Georgia" w:hAnsi="Georgia"/>
                          <w:sz w:val="24"/>
                          <w:szCs w:val="24"/>
                        </w:rPr>
                      </w:pPr>
                      <w:r>
                        <w:rPr>
                          <w:rFonts w:ascii="Georgia" w:hAnsi="Georgia"/>
                          <w:sz w:val="24"/>
                          <w:szCs w:val="24"/>
                        </w:rPr>
                        <w:t>Mar. 14 – End of 3</w:t>
                      </w:r>
                      <w:r w:rsidRPr="002E56AA">
                        <w:rPr>
                          <w:rFonts w:ascii="Georgia" w:hAnsi="Georgia"/>
                          <w:sz w:val="24"/>
                          <w:szCs w:val="24"/>
                          <w:vertAlign w:val="superscript"/>
                        </w:rPr>
                        <w:t>rd</w:t>
                      </w:r>
                      <w:r>
                        <w:rPr>
                          <w:rFonts w:ascii="Georgia" w:hAnsi="Georgia"/>
                          <w:sz w:val="24"/>
                          <w:szCs w:val="24"/>
                        </w:rPr>
                        <w:t xml:space="preserve"> Quarter</w:t>
                      </w:r>
                    </w:p>
                    <w:p w14:paraId="04603E8D" w14:textId="77777777" w:rsidR="00280011" w:rsidRDefault="00280011" w:rsidP="00F1698E">
                      <w:pPr>
                        <w:pStyle w:val="TOCText"/>
                        <w:spacing w:line="240" w:lineRule="auto"/>
                        <w:rPr>
                          <w:rFonts w:ascii="Georgia" w:hAnsi="Georgia"/>
                          <w:sz w:val="24"/>
                          <w:szCs w:val="24"/>
                        </w:rPr>
                      </w:pPr>
                    </w:p>
                    <w:p w14:paraId="39F5C593" w14:textId="27321E8D" w:rsidR="00280011" w:rsidRDefault="00392503" w:rsidP="00F1698E">
                      <w:pPr>
                        <w:pStyle w:val="TOCText"/>
                        <w:spacing w:line="240" w:lineRule="auto"/>
                        <w:rPr>
                          <w:rFonts w:ascii="Georgia" w:hAnsi="Georgia"/>
                          <w:sz w:val="24"/>
                          <w:szCs w:val="24"/>
                        </w:rPr>
                      </w:pPr>
                      <w:r>
                        <w:rPr>
                          <w:rFonts w:ascii="Georgia" w:hAnsi="Georgia"/>
                          <w:sz w:val="24"/>
                          <w:szCs w:val="24"/>
                        </w:rPr>
                        <w:t>Mar. 21 – Musial Moments Assembly</w:t>
                      </w:r>
                    </w:p>
                    <w:p w14:paraId="29E117B8" w14:textId="77777777" w:rsidR="00392503" w:rsidRDefault="00392503" w:rsidP="00F1698E">
                      <w:pPr>
                        <w:pStyle w:val="TOCText"/>
                        <w:spacing w:line="240" w:lineRule="auto"/>
                        <w:rPr>
                          <w:rFonts w:ascii="Georgia" w:hAnsi="Georgia"/>
                          <w:sz w:val="24"/>
                          <w:szCs w:val="24"/>
                        </w:rPr>
                      </w:pPr>
                    </w:p>
                    <w:p w14:paraId="2FB44BD8" w14:textId="6A6FACAD" w:rsidR="00392503" w:rsidRDefault="0033442A" w:rsidP="00F1698E">
                      <w:pPr>
                        <w:pStyle w:val="TOCText"/>
                        <w:spacing w:line="240" w:lineRule="auto"/>
                        <w:rPr>
                          <w:rFonts w:ascii="Georgia" w:hAnsi="Georgia"/>
                          <w:sz w:val="24"/>
                          <w:szCs w:val="24"/>
                        </w:rPr>
                      </w:pPr>
                      <w:r>
                        <w:rPr>
                          <w:rFonts w:ascii="Georgia" w:hAnsi="Georgia"/>
                          <w:sz w:val="24"/>
                          <w:szCs w:val="24"/>
                        </w:rPr>
                        <w:t>Mar. 28 – Noon Dismissal/ PD Day</w:t>
                      </w:r>
                    </w:p>
                    <w:p w14:paraId="6F08A35D" w14:textId="77777777" w:rsidR="00E34BFC" w:rsidRDefault="00E34BFC" w:rsidP="00F1698E">
                      <w:pPr>
                        <w:pStyle w:val="TOCText"/>
                        <w:spacing w:line="240" w:lineRule="auto"/>
                        <w:rPr>
                          <w:rFonts w:ascii="Georgia" w:hAnsi="Georgia"/>
                          <w:sz w:val="24"/>
                          <w:szCs w:val="24"/>
                        </w:rPr>
                      </w:pPr>
                    </w:p>
                    <w:p w14:paraId="1A617A07" w14:textId="77777777" w:rsidR="00E34BFC" w:rsidRDefault="00E34BFC" w:rsidP="00F1698E">
                      <w:pPr>
                        <w:pStyle w:val="TOCText"/>
                        <w:spacing w:line="240" w:lineRule="auto"/>
                        <w:rPr>
                          <w:rFonts w:ascii="Georgia" w:hAnsi="Georgia"/>
                          <w:sz w:val="24"/>
                          <w:szCs w:val="24"/>
                        </w:rPr>
                      </w:pPr>
                    </w:p>
                    <w:p w14:paraId="5CD3880D" w14:textId="77777777" w:rsidR="00880F3F" w:rsidRDefault="00880F3F" w:rsidP="00F1698E">
                      <w:pPr>
                        <w:pStyle w:val="TOCText"/>
                        <w:spacing w:line="240" w:lineRule="auto"/>
                        <w:rPr>
                          <w:rFonts w:ascii="Georgia" w:hAnsi="Georgia"/>
                          <w:sz w:val="24"/>
                          <w:szCs w:val="24"/>
                        </w:rPr>
                      </w:pPr>
                    </w:p>
                    <w:p w14:paraId="2992AF9B" w14:textId="77777777" w:rsidR="00880F3F" w:rsidRDefault="00880F3F" w:rsidP="00F1698E">
                      <w:pPr>
                        <w:pStyle w:val="TOCText"/>
                        <w:spacing w:line="240" w:lineRule="auto"/>
                        <w:rPr>
                          <w:rFonts w:ascii="Georgia" w:hAnsi="Georgia"/>
                          <w:sz w:val="24"/>
                          <w:szCs w:val="24"/>
                        </w:rPr>
                      </w:pPr>
                    </w:p>
                    <w:p w14:paraId="25073B20" w14:textId="77777777" w:rsidR="003C4FE2" w:rsidRPr="00A46932" w:rsidRDefault="003C4FE2" w:rsidP="00F1698E">
                      <w:pPr>
                        <w:pStyle w:val="TOCText"/>
                        <w:spacing w:line="240" w:lineRule="auto"/>
                        <w:rPr>
                          <w:rFonts w:ascii="Georgia" w:hAnsi="Georgia"/>
                          <w:sz w:val="24"/>
                          <w:szCs w:val="24"/>
                        </w:rPr>
                      </w:pPr>
                    </w:p>
                    <w:p w14:paraId="7F0775E5" w14:textId="77777777" w:rsidR="00253C1D" w:rsidRDefault="00253C1D" w:rsidP="00F076C0">
                      <w:pPr>
                        <w:pStyle w:val="TOCText"/>
                        <w:spacing w:line="240" w:lineRule="auto"/>
                        <w:rPr>
                          <w:rFonts w:ascii="Georgia" w:hAnsi="Georgia"/>
                          <w:sz w:val="24"/>
                          <w:szCs w:val="24"/>
                        </w:rPr>
                      </w:pPr>
                    </w:p>
                    <w:p w14:paraId="07EABCC2" w14:textId="77777777" w:rsidR="00253C1D" w:rsidRPr="00DC034A" w:rsidRDefault="00253C1D" w:rsidP="00F076C0">
                      <w:pPr>
                        <w:pStyle w:val="TOCText"/>
                        <w:spacing w:line="240" w:lineRule="auto"/>
                        <w:rPr>
                          <w:rFonts w:ascii="Georgia" w:hAnsi="Georgia"/>
                          <w:sz w:val="24"/>
                          <w:szCs w:val="24"/>
                        </w:rPr>
                      </w:pPr>
                    </w:p>
                    <w:p w14:paraId="35C82810" w14:textId="77777777" w:rsidR="00F076C0" w:rsidRPr="0065614C" w:rsidRDefault="00F076C0" w:rsidP="00942846">
                      <w:pPr>
                        <w:pStyle w:val="TOCText"/>
                        <w:spacing w:line="240" w:lineRule="auto"/>
                        <w:jc w:val="center"/>
                        <w:rPr>
                          <w:rFonts w:ascii="Georgia" w:hAnsi="Georgia"/>
                          <w:b/>
                          <w:bCs/>
                          <w:sz w:val="24"/>
                          <w:szCs w:val="24"/>
                        </w:rPr>
                      </w:pPr>
                    </w:p>
                    <w:p w14:paraId="5858CFF5" w14:textId="77777777" w:rsidR="001F3C71" w:rsidRDefault="001F3C71" w:rsidP="00391166">
                      <w:pPr>
                        <w:pStyle w:val="TOCText"/>
                        <w:spacing w:line="240" w:lineRule="auto"/>
                        <w:rPr>
                          <w:rFonts w:ascii="Georgia" w:hAnsi="Georgia"/>
                          <w:b/>
                          <w:bCs/>
                          <w:sz w:val="24"/>
                          <w:szCs w:val="24"/>
                        </w:rPr>
                      </w:pPr>
                    </w:p>
                    <w:p w14:paraId="37A600EF" w14:textId="77777777" w:rsidR="001F3C71" w:rsidRDefault="001F3C71" w:rsidP="00391166">
                      <w:pPr>
                        <w:pStyle w:val="TOCText"/>
                        <w:spacing w:line="240" w:lineRule="auto"/>
                        <w:rPr>
                          <w:rFonts w:ascii="Georgia" w:hAnsi="Georgia"/>
                          <w:b/>
                          <w:bCs/>
                          <w:sz w:val="24"/>
                          <w:szCs w:val="24"/>
                        </w:rPr>
                      </w:pPr>
                    </w:p>
                    <w:p w14:paraId="0F8D06B1" w14:textId="77777777" w:rsidR="00EB10F2" w:rsidRDefault="00EB10F2" w:rsidP="00EB10F2">
                      <w:pPr>
                        <w:pStyle w:val="TOCText"/>
                        <w:spacing w:line="240" w:lineRule="auto"/>
                        <w:jc w:val="center"/>
                        <w:rPr>
                          <w:rFonts w:ascii="Georgia" w:hAnsi="Georgia"/>
                          <w:b/>
                          <w:bCs/>
                          <w:sz w:val="24"/>
                          <w:szCs w:val="24"/>
                        </w:rPr>
                      </w:pPr>
                    </w:p>
                    <w:p w14:paraId="16A95EBF" w14:textId="77777777" w:rsidR="00EB10F2" w:rsidRDefault="00EB10F2" w:rsidP="00EB10F2">
                      <w:pPr>
                        <w:pStyle w:val="TOCText"/>
                        <w:spacing w:line="240" w:lineRule="auto"/>
                        <w:rPr>
                          <w:rFonts w:ascii="Georgia" w:hAnsi="Georgia"/>
                          <w:b/>
                          <w:bCs/>
                          <w:sz w:val="24"/>
                          <w:szCs w:val="24"/>
                        </w:rPr>
                      </w:pPr>
                    </w:p>
                    <w:p w14:paraId="2174C837" w14:textId="77777777" w:rsidR="007E40D6" w:rsidRDefault="007E40D6" w:rsidP="00C1608F">
                      <w:pPr>
                        <w:pStyle w:val="TOCText"/>
                        <w:spacing w:line="240" w:lineRule="auto"/>
                        <w:rPr>
                          <w:rFonts w:ascii="Georgia" w:hAnsi="Georgia"/>
                          <w:b/>
                          <w:bCs/>
                          <w:sz w:val="24"/>
                          <w:szCs w:val="24"/>
                        </w:rPr>
                      </w:pPr>
                    </w:p>
                    <w:p w14:paraId="433D5F24" w14:textId="77777777" w:rsidR="007E40D6" w:rsidRPr="00D55B4A" w:rsidRDefault="007E40D6" w:rsidP="00C1608F">
                      <w:pPr>
                        <w:pStyle w:val="TOCText"/>
                        <w:spacing w:line="240" w:lineRule="auto"/>
                        <w:rPr>
                          <w:rFonts w:ascii="Georgia" w:hAnsi="Georgia"/>
                          <w:b/>
                          <w:bCs/>
                          <w:sz w:val="24"/>
                          <w:szCs w:val="24"/>
                        </w:rPr>
                      </w:pPr>
                    </w:p>
                    <w:p w14:paraId="1047E9DC" w14:textId="77777777" w:rsidR="00426AE1" w:rsidRPr="00D55B4A" w:rsidRDefault="00426AE1" w:rsidP="00C1608F">
                      <w:pPr>
                        <w:pStyle w:val="TOCText"/>
                        <w:spacing w:line="240" w:lineRule="auto"/>
                        <w:rPr>
                          <w:rFonts w:ascii="Georgia" w:hAnsi="Georgia"/>
                          <w:b/>
                          <w:bCs/>
                          <w:sz w:val="24"/>
                          <w:szCs w:val="24"/>
                        </w:rPr>
                      </w:pPr>
                    </w:p>
                    <w:p w14:paraId="1B4EA6A3" w14:textId="77777777" w:rsidR="00AF4DDB" w:rsidRDefault="00AF4DDB" w:rsidP="000F5535">
                      <w:pPr>
                        <w:pStyle w:val="TOCText"/>
                        <w:spacing w:line="240" w:lineRule="auto"/>
                        <w:rPr>
                          <w:rFonts w:ascii="Georgia" w:hAnsi="Georgia"/>
                          <w:b/>
                          <w:bCs/>
                          <w:sz w:val="24"/>
                          <w:szCs w:val="24"/>
                        </w:rPr>
                      </w:pPr>
                    </w:p>
                    <w:p w14:paraId="57645A71" w14:textId="77777777" w:rsidR="00AF4DDB" w:rsidRPr="00D55B4A" w:rsidRDefault="00AF4DDB" w:rsidP="000F5535">
                      <w:pPr>
                        <w:pStyle w:val="TOCText"/>
                        <w:spacing w:line="240" w:lineRule="auto"/>
                        <w:rPr>
                          <w:rFonts w:ascii="Georgia" w:hAnsi="Georgia"/>
                          <w:b/>
                          <w:bCs/>
                          <w:sz w:val="24"/>
                          <w:szCs w:val="24"/>
                        </w:rPr>
                      </w:pPr>
                    </w:p>
                    <w:p w14:paraId="6626377B" w14:textId="77777777" w:rsidR="00AE6AF0" w:rsidRDefault="00AE6AF0" w:rsidP="000F5535">
                      <w:pPr>
                        <w:pStyle w:val="TOCText"/>
                        <w:spacing w:line="240" w:lineRule="auto"/>
                        <w:rPr>
                          <w:rFonts w:ascii="Georgia" w:hAnsi="Georgia"/>
                          <w:b/>
                          <w:bCs/>
                          <w:sz w:val="28"/>
                          <w:szCs w:val="28"/>
                        </w:rPr>
                      </w:pPr>
                    </w:p>
                    <w:p w14:paraId="283CCDF2" w14:textId="77777777" w:rsidR="00D344B0" w:rsidRDefault="00D344B0" w:rsidP="00C1608F">
                      <w:pPr>
                        <w:pStyle w:val="TOCText"/>
                        <w:spacing w:line="240" w:lineRule="auto"/>
                        <w:rPr>
                          <w:rFonts w:ascii="Georgia" w:hAnsi="Georgia"/>
                          <w:b/>
                          <w:bCs/>
                          <w:sz w:val="28"/>
                          <w:szCs w:val="28"/>
                        </w:rPr>
                      </w:pPr>
                    </w:p>
                    <w:p w14:paraId="312C40E7" w14:textId="77777777" w:rsidR="00D344B0" w:rsidRDefault="00D344B0" w:rsidP="00C1608F">
                      <w:pPr>
                        <w:pStyle w:val="TOCText"/>
                        <w:spacing w:line="240" w:lineRule="auto"/>
                        <w:rPr>
                          <w:rFonts w:ascii="Georgia" w:hAnsi="Georgia"/>
                          <w:b/>
                          <w:bCs/>
                          <w:sz w:val="28"/>
                          <w:szCs w:val="28"/>
                        </w:rPr>
                      </w:pPr>
                    </w:p>
                    <w:p w14:paraId="01A2430B" w14:textId="77777777" w:rsidR="00C1608F" w:rsidRDefault="00C1608F" w:rsidP="00C1608F">
                      <w:pPr>
                        <w:pStyle w:val="TOCText"/>
                        <w:spacing w:line="240" w:lineRule="auto"/>
                        <w:rPr>
                          <w:rFonts w:ascii="Georgia" w:hAnsi="Georgia"/>
                          <w:b/>
                          <w:bCs/>
                          <w:sz w:val="28"/>
                          <w:szCs w:val="28"/>
                        </w:rPr>
                      </w:pPr>
                    </w:p>
                    <w:p w14:paraId="20914D55" w14:textId="5438376E" w:rsidR="00C1608F" w:rsidRPr="00535A2E" w:rsidRDefault="00C1608F" w:rsidP="00C1608F">
                      <w:pPr>
                        <w:pStyle w:val="TOCText"/>
                        <w:spacing w:line="240" w:lineRule="auto"/>
                        <w:rPr>
                          <w:rFonts w:ascii="Georgia" w:hAnsi="Georgia"/>
                          <w:b/>
                          <w:bCs/>
                          <w:sz w:val="28"/>
                          <w:szCs w:val="28"/>
                        </w:rPr>
                      </w:pPr>
                    </w:p>
                  </w:txbxContent>
                </v:textbox>
                <w10:wrap anchorx="page" anchory="page"/>
              </v:shape>
            </w:pict>
          </mc:Fallback>
        </mc:AlternateContent>
      </w:r>
      <w:r w:rsidR="00D923DA">
        <w:rPr>
          <w:noProof/>
        </w:rPr>
        <mc:AlternateContent>
          <mc:Choice Requires="wps">
            <w:drawing>
              <wp:anchor distT="36576" distB="36576" distL="36576" distR="36576" simplePos="0" relativeHeight="251658246" behindDoc="0" locked="0" layoutInCell="1" allowOverlap="1" wp14:anchorId="5232C128" wp14:editId="1D9BEFB6">
                <wp:simplePos x="0" y="0"/>
                <wp:positionH relativeFrom="page">
                  <wp:posOffset>509905</wp:posOffset>
                </wp:positionH>
                <wp:positionV relativeFrom="page">
                  <wp:posOffset>930910</wp:posOffset>
                </wp:positionV>
                <wp:extent cx="6704330" cy="1095375"/>
                <wp:effectExtent l="0" t="0" r="0" b="2540"/>
                <wp:wrapNone/>
                <wp:docPr id="5902023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04330" cy="1095375"/>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84721" id="Rectangle 4" o:spid="_x0000_s1026" style="position:absolute;margin-left:40.15pt;margin-top:73.3pt;width:527.9pt;height:86.25pt;z-index:25165824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" fillcolor="#cc9" stroked="f" strokeweight="0" insetpen="t">
                <v:shadow color="#ccc"/>
                <o:lock v:ext="edit" shapetype="t"/>
                <v:textbox inset="2.88pt,2.88pt,2.88pt,2.88pt"/>
                <w10:wrap anchorx="page" anchory="page"/>
              </v:rect>
            </w:pict>
          </mc:Fallback>
        </mc:AlternateContent>
      </w:r>
      <w:r w:rsidR="00662136">
        <w:rPr>
          <w:noProof/>
        </w:rPr>
        <mc:AlternateContent>
          <mc:Choice Requires="wps">
            <w:drawing>
              <wp:anchor distT="36576" distB="36576" distL="36576" distR="36576" simplePos="0" relativeHeight="251658252" behindDoc="0" locked="0" layoutInCell="1" allowOverlap="1" wp14:anchorId="5FB13796" wp14:editId="67F193A4">
                <wp:simplePos x="0" y="0"/>
                <wp:positionH relativeFrom="page">
                  <wp:posOffset>748030</wp:posOffset>
                </wp:positionH>
                <wp:positionV relativeFrom="page">
                  <wp:posOffset>1185545</wp:posOffset>
                </wp:positionV>
                <wp:extent cx="5965825" cy="765175"/>
                <wp:effectExtent l="0" t="0" r="0" b="0"/>
                <wp:wrapNone/>
                <wp:docPr id="1990219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65825" cy="765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A86C5" w14:textId="14CC0DB3" w:rsidR="00265EA5" w:rsidRPr="00662136" w:rsidRDefault="00E50481" w:rsidP="00662136">
                            <w:pPr>
                              <w:pStyle w:val="Masthead"/>
                              <w:jc w:val="center"/>
                              <w:rPr>
                                <w:rFonts w:ascii="Monotype Corsiva" w:hAnsi="Monotype Corsiva"/>
                                <w:b/>
                                <w:bCs/>
                                <w:i/>
                                <w:iCs/>
                                <w:sz w:val="96"/>
                                <w:szCs w:val="96"/>
                              </w:rPr>
                            </w:pPr>
                            <w:r>
                              <w:rPr>
                                <w:rFonts w:ascii="Monotype Corsiva" w:hAnsi="Monotype Corsiva"/>
                                <w:b/>
                                <w:bCs/>
                                <w:i/>
                                <w:iCs/>
                                <w:sz w:val="96"/>
                                <w:szCs w:val="96"/>
                              </w:rPr>
                              <w:t>Principal’s Corner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3796" id="Text Box 23" o:spid="_x0000_s1030" type="#_x0000_t202" style="position:absolute;margin-left:58.9pt;margin-top:93.35pt;width:469.75pt;height:60.25pt;z-index:2516582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" filled="f" stroked="f" strokeweight="0" insetpen="t">
                <o:lock v:ext="edit" shapetype="t"/>
                <v:textbox inset="2.85pt,2.85pt,2.85pt,2.85pt">
                  <w:txbxContent>
                    <w:p w14:paraId="6F0A86C5" w14:textId="14CC0DB3" w:rsidR="00265EA5" w:rsidRPr="00662136" w:rsidRDefault="00E50481" w:rsidP="00662136">
                      <w:pPr>
                        <w:pStyle w:val="Masthead"/>
                        <w:jc w:val="center"/>
                        <w:rPr>
                          <w:rFonts w:ascii="Monotype Corsiva" w:hAnsi="Monotype Corsiva"/>
                          <w:b/>
                          <w:bCs/>
                          <w:i/>
                          <w:iCs/>
                          <w:sz w:val="96"/>
                          <w:szCs w:val="96"/>
                        </w:rPr>
                      </w:pPr>
                      <w:r>
                        <w:rPr>
                          <w:rFonts w:ascii="Monotype Corsiva" w:hAnsi="Monotype Corsiva"/>
                          <w:b/>
                          <w:bCs/>
                          <w:i/>
                          <w:iCs/>
                          <w:sz w:val="96"/>
                          <w:szCs w:val="96"/>
                        </w:rPr>
                        <w:t>Principal’s Corner</w:t>
                      </w:r>
                    </w:p>
                  </w:txbxContent>
                </v:textbox>
                <w10:wrap anchorx="page" anchory="page"/>
              </v:shape>
            </w:pict>
          </mc:Fallback>
        </mc:AlternateContent>
      </w:r>
      <w:r w:rsidR="00D923DA">
        <w:t xml:space="preserve">  </w:t>
      </w:r>
      <w:r w:rsidR="00974687">
        <w:br w:type="page"/>
      </w:r>
      <w:r w:rsidR="00A93ED6">
        <w:rPr>
          <w:noProof/>
        </w:rPr>
        <mc:AlternateContent>
          <mc:Choice Requires="wps">
            <w:drawing>
              <wp:anchor distT="0" distB="0" distL="114300" distR="114300" simplePos="0" relativeHeight="251658249" behindDoc="0" locked="0" layoutInCell="1" allowOverlap="1" wp14:anchorId="511AD39B" wp14:editId="0993A6D4">
                <wp:simplePos x="0" y="0"/>
                <wp:positionH relativeFrom="column">
                  <wp:posOffset>5332730</wp:posOffset>
                </wp:positionH>
                <wp:positionV relativeFrom="paragraph">
                  <wp:posOffset>3040380</wp:posOffset>
                </wp:positionV>
                <wp:extent cx="1508760" cy="6385560"/>
                <wp:effectExtent l="0" t="0" r="0" b="0"/>
                <wp:wrapNone/>
                <wp:docPr id="932942147" name="Text Box 1"/>
                <wp:cNvGraphicFramePr/>
                <a:graphic xmlns:a="http://schemas.openxmlformats.org/drawingml/2006/main">
                  <a:graphicData uri="http://schemas.microsoft.com/office/word/2010/wordprocessingShape">
                    <wps:wsp>
                      <wps:cNvSpPr txBox="1"/>
                      <wps:spPr>
                        <a:xfrm>
                          <a:off x="0" y="0"/>
                          <a:ext cx="1508760" cy="6385560"/>
                        </a:xfrm>
                        <a:prstGeom prst="rect">
                          <a:avLst/>
                        </a:prstGeom>
                        <a:solidFill>
                          <a:schemeClr val="lt1"/>
                        </a:solidFill>
                        <a:ln w="6350">
                          <a:noFill/>
                        </a:ln>
                      </wps:spPr>
                      <wps:txbx>
                        <w:txbxContent>
                          <w:p w14:paraId="306071D4" w14:textId="0DFDE742" w:rsidR="00137BDE" w:rsidRDefault="004F1CB2">
                            <w:pPr>
                              <w:rPr>
                                <w:rFonts w:ascii="Georgia" w:hAnsi="Georgia"/>
                                <w:b/>
                                <w:bCs/>
                                <w:i/>
                                <w:iCs/>
                                <w:sz w:val="22"/>
                                <w:szCs w:val="22"/>
                              </w:rPr>
                            </w:pPr>
                            <w:r>
                              <w:rPr>
                                <w:rFonts w:ascii="Georgia" w:hAnsi="Georgia"/>
                                <w:b/>
                                <w:bCs/>
                                <w:i/>
                                <w:iCs/>
                                <w:sz w:val="22"/>
                                <w:szCs w:val="22"/>
                              </w:rPr>
                              <w:t>Congratulations to</w:t>
                            </w:r>
                            <w:r w:rsidR="00B17827">
                              <w:rPr>
                                <w:rFonts w:ascii="Georgia" w:hAnsi="Georgia"/>
                                <w:b/>
                                <w:bCs/>
                                <w:i/>
                                <w:iCs/>
                                <w:sz w:val="22"/>
                                <w:szCs w:val="22"/>
                              </w:rPr>
                              <w:t xml:space="preserve"> The Dunne family </w:t>
                            </w:r>
                            <w:r>
                              <w:rPr>
                                <w:rFonts w:ascii="Georgia" w:hAnsi="Georgia"/>
                                <w:b/>
                                <w:bCs/>
                                <w:i/>
                                <w:iCs/>
                                <w:sz w:val="22"/>
                                <w:szCs w:val="22"/>
                              </w:rPr>
                              <w:t xml:space="preserve">who </w:t>
                            </w:r>
                            <w:r w:rsidR="00972780">
                              <w:rPr>
                                <w:rFonts w:ascii="Georgia" w:hAnsi="Georgia"/>
                                <w:b/>
                                <w:bCs/>
                                <w:i/>
                                <w:iCs/>
                                <w:sz w:val="22"/>
                                <w:szCs w:val="22"/>
                              </w:rPr>
                              <w:t>were</w:t>
                            </w:r>
                            <w:r>
                              <w:rPr>
                                <w:rFonts w:ascii="Georgia" w:hAnsi="Georgia"/>
                                <w:b/>
                                <w:bCs/>
                                <w:i/>
                                <w:iCs/>
                                <w:sz w:val="22"/>
                                <w:szCs w:val="22"/>
                              </w:rPr>
                              <w:t xml:space="preserve"> the winner of our early drawing for a free ticket. </w:t>
                            </w:r>
                            <w:r w:rsidR="003238CA">
                              <w:rPr>
                                <w:rFonts w:ascii="Georgia" w:hAnsi="Georgia"/>
                                <w:b/>
                                <w:bCs/>
                                <w:i/>
                                <w:iCs/>
                                <w:sz w:val="22"/>
                                <w:szCs w:val="22"/>
                              </w:rPr>
                              <w:t xml:space="preserve">We currently have </w:t>
                            </w:r>
                            <w:r w:rsidR="00081783">
                              <w:rPr>
                                <w:rFonts w:ascii="Georgia" w:hAnsi="Georgia"/>
                                <w:b/>
                                <w:bCs/>
                                <w:i/>
                                <w:iCs/>
                                <w:sz w:val="22"/>
                                <w:szCs w:val="22"/>
                              </w:rPr>
                              <w:t>206</w:t>
                            </w:r>
                            <w:r w:rsidR="00030C3B">
                              <w:rPr>
                                <w:rFonts w:ascii="Georgia" w:hAnsi="Georgia"/>
                                <w:b/>
                                <w:bCs/>
                                <w:i/>
                                <w:iCs/>
                                <w:sz w:val="22"/>
                                <w:szCs w:val="22"/>
                              </w:rPr>
                              <w:t xml:space="preserve"> tickets issued and </w:t>
                            </w:r>
                            <w:r w:rsidR="00CF550A">
                              <w:rPr>
                                <w:rFonts w:ascii="Georgia" w:hAnsi="Georgia"/>
                                <w:b/>
                                <w:bCs/>
                                <w:i/>
                                <w:iCs/>
                                <w:sz w:val="22"/>
                                <w:szCs w:val="22"/>
                              </w:rPr>
                              <w:t>90</w:t>
                            </w:r>
                            <w:r w:rsidR="00030C3B">
                              <w:rPr>
                                <w:rFonts w:ascii="Georgia" w:hAnsi="Georgia"/>
                                <w:b/>
                                <w:bCs/>
                                <w:i/>
                                <w:iCs/>
                                <w:sz w:val="22"/>
                                <w:szCs w:val="22"/>
                              </w:rPr>
                              <w:t xml:space="preserve"> sold and returned. </w:t>
                            </w:r>
                            <w:r w:rsidR="00AC36B4">
                              <w:rPr>
                                <w:rFonts w:ascii="Georgia" w:hAnsi="Georgia"/>
                                <w:b/>
                                <w:bCs/>
                                <w:i/>
                                <w:iCs/>
                                <w:sz w:val="22"/>
                                <w:szCs w:val="22"/>
                              </w:rPr>
                              <w:t>So…..KEEP SELLING THOSE TICKETS!!</w:t>
                            </w:r>
                          </w:p>
                          <w:p w14:paraId="22D30D84" w14:textId="77777777" w:rsidR="004F706D" w:rsidRDefault="004F706D">
                            <w:pPr>
                              <w:rPr>
                                <w:rFonts w:ascii="Georgia" w:hAnsi="Georgia"/>
                                <w:b/>
                                <w:bCs/>
                                <w:i/>
                                <w:iCs/>
                                <w:sz w:val="22"/>
                                <w:szCs w:val="22"/>
                              </w:rPr>
                            </w:pPr>
                          </w:p>
                          <w:p w14:paraId="346D6C99" w14:textId="10D43D2B" w:rsidR="006D23D0" w:rsidRDefault="000C1074">
                            <w:pPr>
                              <w:rPr>
                                <w:rFonts w:ascii="Georgia" w:hAnsi="Georgia"/>
                                <w:b/>
                                <w:bCs/>
                                <w:i/>
                                <w:iCs/>
                                <w:sz w:val="22"/>
                                <w:szCs w:val="22"/>
                              </w:rPr>
                            </w:pPr>
                            <w:r>
                              <w:rPr>
                                <w:rFonts w:ascii="Georgia" w:hAnsi="Georgia"/>
                                <w:b/>
                                <w:bCs/>
                                <w:i/>
                                <w:iCs/>
                                <w:sz w:val="22"/>
                                <w:szCs w:val="22"/>
                              </w:rPr>
                              <w:t xml:space="preserve">There will be a Home and School meeting </w:t>
                            </w:r>
                            <w:r w:rsidR="003835C5">
                              <w:rPr>
                                <w:rFonts w:ascii="Georgia" w:hAnsi="Georgia"/>
                                <w:b/>
                                <w:bCs/>
                                <w:i/>
                                <w:iCs/>
                                <w:sz w:val="22"/>
                                <w:szCs w:val="22"/>
                              </w:rPr>
                              <w:t>Tuesday</w:t>
                            </w:r>
                            <w:r w:rsidR="009972C3">
                              <w:rPr>
                                <w:rFonts w:ascii="Georgia" w:hAnsi="Georgia"/>
                                <w:b/>
                                <w:bCs/>
                                <w:i/>
                                <w:iCs/>
                                <w:sz w:val="22"/>
                                <w:szCs w:val="22"/>
                              </w:rPr>
                              <w:t>, March 11</w:t>
                            </w:r>
                            <w:r w:rsidR="003835C5">
                              <w:rPr>
                                <w:rFonts w:ascii="Georgia" w:hAnsi="Georgia"/>
                                <w:b/>
                                <w:bCs/>
                                <w:i/>
                                <w:iCs/>
                                <w:sz w:val="22"/>
                                <w:szCs w:val="22"/>
                              </w:rPr>
                              <w:t xml:space="preserve"> at 5</w:t>
                            </w:r>
                            <w:r w:rsidR="0020099A">
                              <w:rPr>
                                <w:rFonts w:ascii="Georgia" w:hAnsi="Georgia"/>
                                <w:b/>
                                <w:bCs/>
                                <w:i/>
                                <w:iCs/>
                                <w:sz w:val="22"/>
                                <w:szCs w:val="22"/>
                              </w:rPr>
                              <w:t>:</w:t>
                            </w:r>
                            <w:r w:rsidR="003835C5">
                              <w:rPr>
                                <w:rFonts w:ascii="Georgia" w:hAnsi="Georgia"/>
                                <w:b/>
                                <w:bCs/>
                                <w:i/>
                                <w:iCs/>
                                <w:sz w:val="22"/>
                                <w:szCs w:val="22"/>
                              </w:rPr>
                              <w:t xml:space="preserve">30 in the school cafeteria. </w:t>
                            </w:r>
                            <w:r w:rsidR="00DB4C20">
                              <w:rPr>
                                <w:rFonts w:ascii="Georgia" w:hAnsi="Georgia"/>
                                <w:b/>
                                <w:bCs/>
                                <w:i/>
                                <w:iCs/>
                                <w:sz w:val="22"/>
                                <w:szCs w:val="22"/>
                              </w:rPr>
                              <w:t xml:space="preserve">Students will get a dress down pass for parents attending. </w:t>
                            </w:r>
                          </w:p>
                          <w:p w14:paraId="66B2835B" w14:textId="5D91EE37" w:rsidR="00A97F48" w:rsidRDefault="00DB4C20">
                            <w:pPr>
                              <w:rPr>
                                <w:rFonts w:ascii="Georgia" w:hAnsi="Georgia"/>
                                <w:b/>
                                <w:bCs/>
                                <w:i/>
                                <w:iCs/>
                                <w:sz w:val="22"/>
                                <w:szCs w:val="22"/>
                              </w:rPr>
                            </w:pPr>
                            <w:r>
                              <w:rPr>
                                <w:noProof/>
                              </w:rPr>
                              <w:drawing>
                                <wp:inline distT="0" distB="0" distL="0" distR="0" wp14:anchorId="426CAEF0" wp14:editId="09268B6E">
                                  <wp:extent cx="1319530" cy="1097280"/>
                                  <wp:effectExtent l="0" t="0" r="0" b="7620"/>
                                  <wp:docPr id="1552701959" name="Picture 1552701959" descr="Image result for home and schoo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 and school associ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530" cy="1097280"/>
                                          </a:xfrm>
                                          <a:prstGeom prst="rect">
                                            <a:avLst/>
                                          </a:prstGeom>
                                          <a:noFill/>
                                          <a:ln>
                                            <a:noFill/>
                                          </a:ln>
                                        </pic:spPr>
                                      </pic:pic>
                                    </a:graphicData>
                                  </a:graphic>
                                </wp:inline>
                              </w:drawing>
                            </w:r>
                          </w:p>
                          <w:p w14:paraId="1023E18B" w14:textId="28C6C145" w:rsidR="00A97F48" w:rsidRPr="00054ED9" w:rsidRDefault="00A97F48">
                            <w:pPr>
                              <w:rPr>
                                <w:rFonts w:ascii="Georgia" w:hAnsi="Georgia"/>
                                <w:b/>
                                <w:bCs/>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D39B" id="Text Box 1" o:spid="_x0000_s1031" type="#_x0000_t202" style="position:absolute;margin-left:419.9pt;margin-top:239.4pt;width:118.8pt;height:502.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" fillcolor="white [3201]" stroked="f" strokeweight=".5pt">
                <v:textbox>
                  <w:txbxContent>
                    <w:p w14:paraId="306071D4" w14:textId="0DFDE742" w:rsidR="00137BDE" w:rsidRDefault="004F1CB2">
                      <w:pPr>
                        <w:rPr>
                          <w:rFonts w:ascii="Georgia" w:hAnsi="Georgia"/>
                          <w:b/>
                          <w:bCs/>
                          <w:i/>
                          <w:iCs/>
                          <w:sz w:val="22"/>
                          <w:szCs w:val="22"/>
                        </w:rPr>
                      </w:pPr>
                      <w:r>
                        <w:rPr>
                          <w:rFonts w:ascii="Georgia" w:hAnsi="Georgia"/>
                          <w:b/>
                          <w:bCs/>
                          <w:i/>
                          <w:iCs/>
                          <w:sz w:val="22"/>
                          <w:szCs w:val="22"/>
                        </w:rPr>
                        <w:t>Congratulations to</w:t>
                      </w:r>
                      <w:r w:rsidR="00B17827">
                        <w:rPr>
                          <w:rFonts w:ascii="Georgia" w:hAnsi="Georgia"/>
                          <w:b/>
                          <w:bCs/>
                          <w:i/>
                          <w:iCs/>
                          <w:sz w:val="22"/>
                          <w:szCs w:val="22"/>
                        </w:rPr>
                        <w:t xml:space="preserve"> The Dunne family </w:t>
                      </w:r>
                      <w:r>
                        <w:rPr>
                          <w:rFonts w:ascii="Georgia" w:hAnsi="Georgia"/>
                          <w:b/>
                          <w:bCs/>
                          <w:i/>
                          <w:iCs/>
                          <w:sz w:val="22"/>
                          <w:szCs w:val="22"/>
                        </w:rPr>
                        <w:t xml:space="preserve">who </w:t>
                      </w:r>
                      <w:r w:rsidR="00972780">
                        <w:rPr>
                          <w:rFonts w:ascii="Georgia" w:hAnsi="Georgia"/>
                          <w:b/>
                          <w:bCs/>
                          <w:i/>
                          <w:iCs/>
                          <w:sz w:val="22"/>
                          <w:szCs w:val="22"/>
                        </w:rPr>
                        <w:t>were</w:t>
                      </w:r>
                      <w:r>
                        <w:rPr>
                          <w:rFonts w:ascii="Georgia" w:hAnsi="Georgia"/>
                          <w:b/>
                          <w:bCs/>
                          <w:i/>
                          <w:iCs/>
                          <w:sz w:val="22"/>
                          <w:szCs w:val="22"/>
                        </w:rPr>
                        <w:t xml:space="preserve"> the winner of our early drawing for a free ticket. </w:t>
                      </w:r>
                      <w:r w:rsidR="003238CA">
                        <w:rPr>
                          <w:rFonts w:ascii="Georgia" w:hAnsi="Georgia"/>
                          <w:b/>
                          <w:bCs/>
                          <w:i/>
                          <w:iCs/>
                          <w:sz w:val="22"/>
                          <w:szCs w:val="22"/>
                        </w:rPr>
                        <w:t xml:space="preserve">We currently have </w:t>
                      </w:r>
                      <w:r w:rsidR="00081783">
                        <w:rPr>
                          <w:rFonts w:ascii="Georgia" w:hAnsi="Georgia"/>
                          <w:b/>
                          <w:bCs/>
                          <w:i/>
                          <w:iCs/>
                          <w:sz w:val="22"/>
                          <w:szCs w:val="22"/>
                        </w:rPr>
                        <w:t>206</w:t>
                      </w:r>
                      <w:r w:rsidR="00030C3B">
                        <w:rPr>
                          <w:rFonts w:ascii="Georgia" w:hAnsi="Georgia"/>
                          <w:b/>
                          <w:bCs/>
                          <w:i/>
                          <w:iCs/>
                          <w:sz w:val="22"/>
                          <w:szCs w:val="22"/>
                        </w:rPr>
                        <w:t xml:space="preserve"> tickets issued and </w:t>
                      </w:r>
                      <w:r w:rsidR="00CF550A">
                        <w:rPr>
                          <w:rFonts w:ascii="Georgia" w:hAnsi="Georgia"/>
                          <w:b/>
                          <w:bCs/>
                          <w:i/>
                          <w:iCs/>
                          <w:sz w:val="22"/>
                          <w:szCs w:val="22"/>
                        </w:rPr>
                        <w:t>90</w:t>
                      </w:r>
                      <w:r w:rsidR="00030C3B">
                        <w:rPr>
                          <w:rFonts w:ascii="Georgia" w:hAnsi="Georgia"/>
                          <w:b/>
                          <w:bCs/>
                          <w:i/>
                          <w:iCs/>
                          <w:sz w:val="22"/>
                          <w:szCs w:val="22"/>
                        </w:rPr>
                        <w:t xml:space="preserve"> sold and returned. </w:t>
                      </w:r>
                      <w:r w:rsidR="00AC36B4">
                        <w:rPr>
                          <w:rFonts w:ascii="Georgia" w:hAnsi="Georgia"/>
                          <w:b/>
                          <w:bCs/>
                          <w:i/>
                          <w:iCs/>
                          <w:sz w:val="22"/>
                          <w:szCs w:val="22"/>
                        </w:rPr>
                        <w:t>So…..KEEP SELLING THOSE TICKETS!!</w:t>
                      </w:r>
                    </w:p>
                    <w:p w14:paraId="22D30D84" w14:textId="77777777" w:rsidR="004F706D" w:rsidRDefault="004F706D">
                      <w:pPr>
                        <w:rPr>
                          <w:rFonts w:ascii="Georgia" w:hAnsi="Georgia"/>
                          <w:b/>
                          <w:bCs/>
                          <w:i/>
                          <w:iCs/>
                          <w:sz w:val="22"/>
                          <w:szCs w:val="22"/>
                        </w:rPr>
                      </w:pPr>
                    </w:p>
                    <w:p w14:paraId="346D6C99" w14:textId="10D43D2B" w:rsidR="006D23D0" w:rsidRDefault="000C1074">
                      <w:pPr>
                        <w:rPr>
                          <w:rFonts w:ascii="Georgia" w:hAnsi="Georgia"/>
                          <w:b/>
                          <w:bCs/>
                          <w:i/>
                          <w:iCs/>
                          <w:sz w:val="22"/>
                          <w:szCs w:val="22"/>
                        </w:rPr>
                      </w:pPr>
                      <w:r>
                        <w:rPr>
                          <w:rFonts w:ascii="Georgia" w:hAnsi="Georgia"/>
                          <w:b/>
                          <w:bCs/>
                          <w:i/>
                          <w:iCs/>
                          <w:sz w:val="22"/>
                          <w:szCs w:val="22"/>
                        </w:rPr>
                        <w:t xml:space="preserve">There will be a Home and School meeting </w:t>
                      </w:r>
                      <w:r w:rsidR="003835C5">
                        <w:rPr>
                          <w:rFonts w:ascii="Georgia" w:hAnsi="Georgia"/>
                          <w:b/>
                          <w:bCs/>
                          <w:i/>
                          <w:iCs/>
                          <w:sz w:val="22"/>
                          <w:szCs w:val="22"/>
                        </w:rPr>
                        <w:t>Tuesday</w:t>
                      </w:r>
                      <w:r w:rsidR="009972C3">
                        <w:rPr>
                          <w:rFonts w:ascii="Georgia" w:hAnsi="Georgia"/>
                          <w:b/>
                          <w:bCs/>
                          <w:i/>
                          <w:iCs/>
                          <w:sz w:val="22"/>
                          <w:szCs w:val="22"/>
                        </w:rPr>
                        <w:t>, March 11</w:t>
                      </w:r>
                      <w:r w:rsidR="003835C5">
                        <w:rPr>
                          <w:rFonts w:ascii="Georgia" w:hAnsi="Georgia"/>
                          <w:b/>
                          <w:bCs/>
                          <w:i/>
                          <w:iCs/>
                          <w:sz w:val="22"/>
                          <w:szCs w:val="22"/>
                        </w:rPr>
                        <w:t xml:space="preserve"> at 5</w:t>
                      </w:r>
                      <w:r w:rsidR="0020099A">
                        <w:rPr>
                          <w:rFonts w:ascii="Georgia" w:hAnsi="Georgia"/>
                          <w:b/>
                          <w:bCs/>
                          <w:i/>
                          <w:iCs/>
                          <w:sz w:val="22"/>
                          <w:szCs w:val="22"/>
                        </w:rPr>
                        <w:t>:</w:t>
                      </w:r>
                      <w:r w:rsidR="003835C5">
                        <w:rPr>
                          <w:rFonts w:ascii="Georgia" w:hAnsi="Georgia"/>
                          <w:b/>
                          <w:bCs/>
                          <w:i/>
                          <w:iCs/>
                          <w:sz w:val="22"/>
                          <w:szCs w:val="22"/>
                        </w:rPr>
                        <w:t xml:space="preserve">30 in the school cafeteria. </w:t>
                      </w:r>
                      <w:r w:rsidR="00DB4C20">
                        <w:rPr>
                          <w:rFonts w:ascii="Georgia" w:hAnsi="Georgia"/>
                          <w:b/>
                          <w:bCs/>
                          <w:i/>
                          <w:iCs/>
                          <w:sz w:val="22"/>
                          <w:szCs w:val="22"/>
                        </w:rPr>
                        <w:t xml:space="preserve">Students will get a dress down pass for parents attending. </w:t>
                      </w:r>
                    </w:p>
                    <w:p w14:paraId="66B2835B" w14:textId="5D91EE37" w:rsidR="00A97F48" w:rsidRDefault="00DB4C20">
                      <w:pPr>
                        <w:rPr>
                          <w:rFonts w:ascii="Georgia" w:hAnsi="Georgia"/>
                          <w:b/>
                          <w:bCs/>
                          <w:i/>
                          <w:iCs/>
                          <w:sz w:val="22"/>
                          <w:szCs w:val="22"/>
                        </w:rPr>
                      </w:pPr>
                      <w:r>
                        <w:rPr>
                          <w:noProof/>
                        </w:rPr>
                        <w:drawing>
                          <wp:inline distT="0" distB="0" distL="0" distR="0" wp14:anchorId="426CAEF0" wp14:editId="09268B6E">
                            <wp:extent cx="1319530" cy="1097280"/>
                            <wp:effectExtent l="0" t="0" r="0" b="7620"/>
                            <wp:docPr id="1552701959" name="Picture 1552701959" descr="Image result for home and schoo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 and school associ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530" cy="1097280"/>
                                    </a:xfrm>
                                    <a:prstGeom prst="rect">
                                      <a:avLst/>
                                    </a:prstGeom>
                                    <a:noFill/>
                                    <a:ln>
                                      <a:noFill/>
                                    </a:ln>
                                  </pic:spPr>
                                </pic:pic>
                              </a:graphicData>
                            </a:graphic>
                          </wp:inline>
                        </w:drawing>
                      </w:r>
                    </w:p>
                    <w:p w14:paraId="1023E18B" w14:textId="28C6C145" w:rsidR="00A97F48" w:rsidRPr="00054ED9" w:rsidRDefault="00A97F48">
                      <w:pPr>
                        <w:rPr>
                          <w:rFonts w:ascii="Georgia" w:hAnsi="Georgia"/>
                          <w:b/>
                          <w:bCs/>
                          <w:i/>
                          <w:iCs/>
                          <w:sz w:val="22"/>
                          <w:szCs w:val="22"/>
                        </w:rPr>
                      </w:pPr>
                    </w:p>
                  </w:txbxContent>
                </v:textbox>
              </v:shape>
            </w:pict>
          </mc:Fallback>
        </mc:AlternateContent>
      </w:r>
      <w:r w:rsidR="00A27ECA">
        <w:rPr>
          <w:noProof/>
        </w:rPr>
        <mc:AlternateContent>
          <mc:Choice Requires="wps">
            <w:drawing>
              <wp:anchor distT="0" distB="0" distL="114300" distR="114300" simplePos="0" relativeHeight="251658287" behindDoc="0" locked="0" layoutInCell="1" allowOverlap="1" wp14:anchorId="4AB46939" wp14:editId="2C2E1A1D">
                <wp:simplePos x="0" y="0"/>
                <wp:positionH relativeFrom="margin">
                  <wp:posOffset>1347470</wp:posOffset>
                </wp:positionH>
                <wp:positionV relativeFrom="paragraph">
                  <wp:posOffset>7978140</wp:posOffset>
                </wp:positionV>
                <wp:extent cx="3481705" cy="1318260"/>
                <wp:effectExtent l="0" t="0" r="23495" b="15240"/>
                <wp:wrapNone/>
                <wp:docPr id="1346315367" name="Text Box 46"/>
                <wp:cNvGraphicFramePr/>
                <a:graphic xmlns:a="http://schemas.openxmlformats.org/drawingml/2006/main">
                  <a:graphicData uri="http://schemas.microsoft.com/office/word/2010/wordprocessingShape">
                    <wps:wsp>
                      <wps:cNvSpPr txBox="1"/>
                      <wps:spPr>
                        <a:xfrm>
                          <a:off x="0" y="0"/>
                          <a:ext cx="3481705" cy="1318260"/>
                        </a:xfrm>
                        <a:prstGeom prst="rect">
                          <a:avLst/>
                        </a:prstGeom>
                        <a:solidFill>
                          <a:schemeClr val="lt1"/>
                        </a:solidFill>
                        <a:ln w="6350">
                          <a:solidFill>
                            <a:prstClr val="black"/>
                          </a:solidFill>
                        </a:ln>
                      </wps:spPr>
                      <wps:txbx>
                        <w:txbxContent>
                          <w:p w14:paraId="3CF59005" w14:textId="79C60D2D" w:rsidR="00AF4F0F" w:rsidRDefault="004503DC" w:rsidP="00AF4F0F">
                            <w:pPr>
                              <w:jc w:val="center"/>
                              <w:rPr>
                                <w:b/>
                                <w:bCs/>
                                <w:sz w:val="24"/>
                                <w:szCs w:val="24"/>
                              </w:rPr>
                            </w:pPr>
                            <w:r>
                              <w:rPr>
                                <w:b/>
                                <w:bCs/>
                                <w:sz w:val="24"/>
                                <w:szCs w:val="24"/>
                              </w:rPr>
                              <w:t>Read Across America</w:t>
                            </w:r>
                          </w:p>
                          <w:p w14:paraId="4CB34675" w14:textId="1834B033" w:rsidR="003C2CCF" w:rsidRPr="00AF4F0F" w:rsidRDefault="004503DC" w:rsidP="00AF4F0F">
                            <w:pPr>
                              <w:jc w:val="center"/>
                              <w:rPr>
                                <w:b/>
                                <w:bCs/>
                                <w:sz w:val="24"/>
                                <w:szCs w:val="24"/>
                              </w:rPr>
                            </w:pPr>
                            <w:r>
                              <w:rPr>
                                <w:sz w:val="24"/>
                                <w:szCs w:val="24"/>
                              </w:rPr>
                              <w:t xml:space="preserve">We will be celebrating Read Across American on Thursday, March </w:t>
                            </w:r>
                            <w:r w:rsidR="00CF550A">
                              <w:rPr>
                                <w:sz w:val="24"/>
                                <w:szCs w:val="24"/>
                              </w:rPr>
                              <w:t>6</w:t>
                            </w:r>
                            <w:r w:rsidRPr="004503DC">
                              <w:rPr>
                                <w:sz w:val="24"/>
                                <w:szCs w:val="24"/>
                                <w:vertAlign w:val="superscript"/>
                              </w:rPr>
                              <w:t>th</w:t>
                            </w:r>
                            <w:r>
                              <w:rPr>
                                <w:sz w:val="24"/>
                                <w:szCs w:val="24"/>
                              </w:rPr>
                              <w:t xml:space="preserve">. </w:t>
                            </w:r>
                            <w:r w:rsidR="008A2827">
                              <w:rPr>
                                <w:sz w:val="24"/>
                                <w:szCs w:val="24"/>
                              </w:rPr>
                              <w:t xml:space="preserve"> </w:t>
                            </w:r>
                            <w:r w:rsidR="004366CD">
                              <w:rPr>
                                <w:sz w:val="24"/>
                                <w:szCs w:val="24"/>
                              </w:rPr>
                              <w:t>Students can bring a pillow, blanket, and slippers to get cozy and read a good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46939" id="Text Box 46" o:spid="_x0000_s1032" type="#_x0000_t202" style="position:absolute;margin-left:106.1pt;margin-top:628.2pt;width:274.15pt;height:103.8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" fillcolor="white [3201]" strokeweight=".5pt">
                <v:textbox>
                  <w:txbxContent>
                    <w:p w14:paraId="3CF59005" w14:textId="79C60D2D" w:rsidR="00AF4F0F" w:rsidRDefault="004503DC" w:rsidP="00AF4F0F">
                      <w:pPr>
                        <w:jc w:val="center"/>
                        <w:rPr>
                          <w:b/>
                          <w:bCs/>
                          <w:sz w:val="24"/>
                          <w:szCs w:val="24"/>
                        </w:rPr>
                      </w:pPr>
                      <w:r>
                        <w:rPr>
                          <w:b/>
                          <w:bCs/>
                          <w:sz w:val="24"/>
                          <w:szCs w:val="24"/>
                        </w:rPr>
                        <w:t>Read Across America</w:t>
                      </w:r>
                    </w:p>
                    <w:p w14:paraId="4CB34675" w14:textId="1834B033" w:rsidR="003C2CCF" w:rsidRPr="00AF4F0F" w:rsidRDefault="004503DC" w:rsidP="00AF4F0F">
                      <w:pPr>
                        <w:jc w:val="center"/>
                        <w:rPr>
                          <w:b/>
                          <w:bCs/>
                          <w:sz w:val="24"/>
                          <w:szCs w:val="24"/>
                        </w:rPr>
                      </w:pPr>
                      <w:r>
                        <w:rPr>
                          <w:sz w:val="24"/>
                          <w:szCs w:val="24"/>
                        </w:rPr>
                        <w:t xml:space="preserve">We will be celebrating Read Across American on Thursday, March </w:t>
                      </w:r>
                      <w:r w:rsidR="00CF550A">
                        <w:rPr>
                          <w:sz w:val="24"/>
                          <w:szCs w:val="24"/>
                        </w:rPr>
                        <w:t>6</w:t>
                      </w:r>
                      <w:r w:rsidRPr="004503DC">
                        <w:rPr>
                          <w:sz w:val="24"/>
                          <w:szCs w:val="24"/>
                          <w:vertAlign w:val="superscript"/>
                        </w:rPr>
                        <w:t>th</w:t>
                      </w:r>
                      <w:r>
                        <w:rPr>
                          <w:sz w:val="24"/>
                          <w:szCs w:val="24"/>
                        </w:rPr>
                        <w:t xml:space="preserve">. </w:t>
                      </w:r>
                      <w:r w:rsidR="008A2827">
                        <w:rPr>
                          <w:sz w:val="24"/>
                          <w:szCs w:val="24"/>
                        </w:rPr>
                        <w:t xml:space="preserve"> </w:t>
                      </w:r>
                      <w:r w:rsidR="004366CD">
                        <w:rPr>
                          <w:sz w:val="24"/>
                          <w:szCs w:val="24"/>
                        </w:rPr>
                        <w:t>Students can bring a pillow, blanket, and slippers to get cozy and read a good book.</w:t>
                      </w:r>
                    </w:p>
                  </w:txbxContent>
                </v:textbox>
                <w10:wrap anchorx="margin"/>
              </v:shape>
            </w:pict>
          </mc:Fallback>
        </mc:AlternateContent>
      </w:r>
      <w:r w:rsidR="00194B43">
        <w:rPr>
          <w:noProof/>
        </w:rPr>
        <mc:AlternateContent>
          <mc:Choice Requires="wps">
            <w:drawing>
              <wp:anchor distT="0" distB="0" distL="114300" distR="114300" simplePos="0" relativeHeight="251661361" behindDoc="0" locked="0" layoutInCell="1" allowOverlap="1" wp14:anchorId="6E118ACA" wp14:editId="71282A47">
                <wp:simplePos x="0" y="0"/>
                <wp:positionH relativeFrom="column">
                  <wp:posOffset>-443230</wp:posOffset>
                </wp:positionH>
                <wp:positionV relativeFrom="paragraph">
                  <wp:posOffset>8008620</wp:posOffset>
                </wp:positionV>
                <wp:extent cx="1760220" cy="1242060"/>
                <wp:effectExtent l="0" t="0" r="11430" b="15240"/>
                <wp:wrapNone/>
                <wp:docPr id="2134522760" name="Text Box 47"/>
                <wp:cNvGraphicFramePr/>
                <a:graphic xmlns:a="http://schemas.openxmlformats.org/drawingml/2006/main">
                  <a:graphicData uri="http://schemas.microsoft.com/office/word/2010/wordprocessingShape">
                    <wps:wsp>
                      <wps:cNvSpPr txBox="1"/>
                      <wps:spPr>
                        <a:xfrm>
                          <a:off x="0" y="0"/>
                          <a:ext cx="1760220" cy="1242060"/>
                        </a:xfrm>
                        <a:prstGeom prst="rect">
                          <a:avLst/>
                        </a:prstGeom>
                        <a:solidFill>
                          <a:schemeClr val="lt1"/>
                        </a:solidFill>
                        <a:ln w="6350">
                          <a:solidFill>
                            <a:prstClr val="black"/>
                          </a:solidFill>
                        </a:ln>
                      </wps:spPr>
                      <wps:txbx>
                        <w:txbxContent>
                          <w:p w14:paraId="38AA0F4B" w14:textId="72286A52" w:rsidR="00194B43" w:rsidRDefault="00A27ECA">
                            <w:r>
                              <w:rPr>
                                <w:noProof/>
                              </w:rPr>
                              <w:drawing>
                                <wp:inline distT="0" distB="0" distL="0" distR="0" wp14:anchorId="1383BA29" wp14:editId="794CDE1B">
                                  <wp:extent cx="1570990" cy="945175"/>
                                  <wp:effectExtent l="0" t="0" r="0" b="7620"/>
                                  <wp:docPr id="1642449821" name="Picture 1642449821" descr="Image result for snuggle up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uggle up with a 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990" cy="94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18ACA" id="Text Box 47" o:spid="_x0000_s1033" type="#_x0000_t202" style="position:absolute;margin-left:-34.9pt;margin-top:630.6pt;width:138.6pt;height:97.8pt;z-index:251661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" fillcolor="white [3201]" strokeweight=".5pt">
                <v:textbox>
                  <w:txbxContent>
                    <w:p w14:paraId="38AA0F4B" w14:textId="72286A52" w:rsidR="00194B43" w:rsidRDefault="00A27ECA">
                      <w:r>
                        <w:rPr>
                          <w:noProof/>
                        </w:rPr>
                        <w:drawing>
                          <wp:inline distT="0" distB="0" distL="0" distR="0" wp14:anchorId="1383BA29" wp14:editId="794CDE1B">
                            <wp:extent cx="1570990" cy="945175"/>
                            <wp:effectExtent l="0" t="0" r="0" b="7620"/>
                            <wp:docPr id="1642449821" name="Picture 1642449821" descr="Image result for snuggle up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uggle up with a 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990" cy="945175"/>
                                    </a:xfrm>
                                    <a:prstGeom prst="rect">
                                      <a:avLst/>
                                    </a:prstGeom>
                                    <a:noFill/>
                                    <a:ln>
                                      <a:noFill/>
                                    </a:ln>
                                  </pic:spPr>
                                </pic:pic>
                              </a:graphicData>
                            </a:graphic>
                          </wp:inline>
                        </w:drawing>
                      </w:r>
                    </w:p>
                  </w:txbxContent>
                </v:textbox>
              </v:shape>
            </w:pict>
          </mc:Fallback>
        </mc:AlternateContent>
      </w:r>
      <w:r w:rsidR="007E2A4B">
        <w:rPr>
          <w:noProof/>
        </w:rPr>
        <mc:AlternateContent>
          <mc:Choice Requires="wps">
            <w:drawing>
              <wp:anchor distT="0" distB="0" distL="114300" distR="114300" simplePos="0" relativeHeight="251659313" behindDoc="0" locked="0" layoutInCell="1" allowOverlap="1" wp14:anchorId="19C89300" wp14:editId="539E5164">
                <wp:simplePos x="0" y="0"/>
                <wp:positionH relativeFrom="column">
                  <wp:posOffset>1842770</wp:posOffset>
                </wp:positionH>
                <wp:positionV relativeFrom="paragraph">
                  <wp:posOffset>2994660</wp:posOffset>
                </wp:positionV>
                <wp:extent cx="2758440" cy="2316480"/>
                <wp:effectExtent l="0" t="0" r="22860" b="26670"/>
                <wp:wrapNone/>
                <wp:docPr id="1614028895" name="Text Box 44"/>
                <wp:cNvGraphicFramePr/>
                <a:graphic xmlns:a="http://schemas.openxmlformats.org/drawingml/2006/main">
                  <a:graphicData uri="http://schemas.microsoft.com/office/word/2010/wordprocessingShape">
                    <wps:wsp>
                      <wps:cNvSpPr txBox="1"/>
                      <wps:spPr>
                        <a:xfrm>
                          <a:off x="0" y="0"/>
                          <a:ext cx="2758440" cy="2316480"/>
                        </a:xfrm>
                        <a:prstGeom prst="rect">
                          <a:avLst/>
                        </a:prstGeom>
                        <a:solidFill>
                          <a:schemeClr val="lt1"/>
                        </a:solidFill>
                        <a:ln w="6350">
                          <a:solidFill>
                            <a:prstClr val="black"/>
                          </a:solidFill>
                        </a:ln>
                      </wps:spPr>
                      <wps:txbx>
                        <w:txbxContent>
                          <w:p w14:paraId="332154CC" w14:textId="77777777" w:rsidR="00402A10" w:rsidRDefault="00D816A4">
                            <w:r>
                              <w:t>Winter has definitely been interesting this year. From 2 degrees to 75 degrees, January brought us quite a variety.</w:t>
                            </w:r>
                          </w:p>
                          <w:p w14:paraId="0A259984" w14:textId="2626A286" w:rsidR="00162151" w:rsidRDefault="00402A10">
                            <w:r>
                              <w:t xml:space="preserve">Many </w:t>
                            </w:r>
                            <w:r w:rsidR="00764E9B">
                              <w:t>times,</w:t>
                            </w:r>
                            <w:r>
                              <w:t xml:space="preserve"> the road</w:t>
                            </w:r>
                            <w:r w:rsidR="008D216A">
                              <w:t>s</w:t>
                            </w:r>
                            <w:r>
                              <w:t xml:space="preserve"> are unsafe at 7:00am</w:t>
                            </w:r>
                            <w:r w:rsidR="00F90DD2">
                              <w:t xml:space="preserve">, but by 8:00am they are drivable. </w:t>
                            </w:r>
                            <w:r w:rsidR="009D3B25">
                              <w:t xml:space="preserve">If this happens to be the case at any given time, we will implement a delayed start. </w:t>
                            </w:r>
                            <w:r w:rsidR="001B7813">
                              <w:t xml:space="preserve">On delayed starts the doors will open at 8:30am for drop-off. However, students will not be counted tardy until after 9:00am. </w:t>
                            </w:r>
                          </w:p>
                          <w:p w14:paraId="2B766157" w14:textId="35FA8484" w:rsidR="00764E9B" w:rsidRDefault="00764E9B">
                            <w:r>
                              <w:t xml:space="preserve">And, as always, if it is unsafe for you to get your child </w:t>
                            </w:r>
                            <w:r w:rsidR="00F202B0">
                              <w:t xml:space="preserve">to school, please stay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9300" id="Text Box 44" o:spid="_x0000_s1034" type="#_x0000_t202" style="position:absolute;margin-left:145.1pt;margin-top:235.8pt;width:217.2pt;height:182.4pt;z-index:251659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rWOwIAAIQEAAAOAAAAZHJzL2Uyb0RvYy54bWysVE2PGjEMvVfqf4hyLwMssHT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" fillcolor="white [3201]" strokeweight=".5pt">
                <v:textbox>
                  <w:txbxContent>
                    <w:p w14:paraId="332154CC" w14:textId="77777777" w:rsidR="00402A10" w:rsidRDefault="00D816A4">
                      <w:r>
                        <w:t>Winter has definitely been interesting this year. From 2 degrees to 75 degrees, January brought us quite a variety.</w:t>
                      </w:r>
                    </w:p>
                    <w:p w14:paraId="0A259984" w14:textId="2626A286" w:rsidR="00162151" w:rsidRDefault="00402A10">
                      <w:r>
                        <w:t xml:space="preserve">Many </w:t>
                      </w:r>
                      <w:r w:rsidR="00764E9B">
                        <w:t>times,</w:t>
                      </w:r>
                      <w:r>
                        <w:t xml:space="preserve"> the road</w:t>
                      </w:r>
                      <w:r w:rsidR="008D216A">
                        <w:t>s</w:t>
                      </w:r>
                      <w:r>
                        <w:t xml:space="preserve"> are unsafe at 7:00am</w:t>
                      </w:r>
                      <w:r w:rsidR="00F90DD2">
                        <w:t xml:space="preserve">, but by 8:00am they are drivable. </w:t>
                      </w:r>
                      <w:r w:rsidR="009D3B25">
                        <w:t xml:space="preserve">If this happens to be the case at any given time, we will implement a delayed start. </w:t>
                      </w:r>
                      <w:r w:rsidR="001B7813">
                        <w:t xml:space="preserve">On delayed starts the doors will open at 8:30am for drop-off. However, students will not be counted tardy until after 9:00am. </w:t>
                      </w:r>
                    </w:p>
                    <w:p w14:paraId="2B766157" w14:textId="35FA8484" w:rsidR="00764E9B" w:rsidRDefault="00764E9B">
                      <w:r>
                        <w:t xml:space="preserve">And, as always, if it is unsafe for you to get your child </w:t>
                      </w:r>
                      <w:r w:rsidR="00F202B0">
                        <w:t xml:space="preserve">to school, please stay home. </w:t>
                      </w:r>
                    </w:p>
                  </w:txbxContent>
                </v:textbox>
              </v:shape>
            </w:pict>
          </mc:Fallback>
        </mc:AlternateContent>
      </w:r>
      <w:r w:rsidR="007E2A4B">
        <w:rPr>
          <w:noProof/>
        </w:rPr>
        <mc:AlternateContent>
          <mc:Choice Requires="wps">
            <w:drawing>
              <wp:anchor distT="45720" distB="45720" distL="114300" distR="114300" simplePos="0" relativeHeight="251658289" behindDoc="0" locked="0" layoutInCell="1" allowOverlap="1" wp14:anchorId="0CB0112C" wp14:editId="13E1F5C2">
                <wp:simplePos x="0" y="0"/>
                <wp:positionH relativeFrom="column">
                  <wp:posOffset>-115570</wp:posOffset>
                </wp:positionH>
                <wp:positionV relativeFrom="paragraph">
                  <wp:posOffset>2590800</wp:posOffset>
                </wp:positionV>
                <wp:extent cx="5013960" cy="2804160"/>
                <wp:effectExtent l="0" t="0" r="15240" b="15240"/>
                <wp:wrapSquare wrapText="bothSides"/>
                <wp:docPr id="1985158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2804160"/>
                        </a:xfrm>
                        <a:prstGeom prst="rect">
                          <a:avLst/>
                        </a:prstGeom>
                        <a:solidFill>
                          <a:srgbClr val="FFFFFF"/>
                        </a:solidFill>
                        <a:ln w="9525">
                          <a:solidFill>
                            <a:srgbClr val="000000"/>
                          </a:solidFill>
                          <a:miter lim="800000"/>
                          <a:headEnd/>
                          <a:tailEnd/>
                        </a:ln>
                      </wps:spPr>
                      <wps:txbx>
                        <w:txbxContent>
                          <w:p w14:paraId="69E7A602" w14:textId="46873881" w:rsidR="00162151" w:rsidRDefault="0029008C" w:rsidP="00162151">
                            <w:pPr>
                              <w:ind w:left="3600" w:firstLine="720"/>
                              <w:rPr>
                                <w:rFonts w:ascii="Amasis MT Pro Black" w:hAnsi="Amasis MT Pro Black"/>
                                <w:b/>
                                <w:bCs/>
                                <w:sz w:val="28"/>
                                <w:szCs w:val="28"/>
                              </w:rPr>
                            </w:pPr>
                            <w:r>
                              <w:rPr>
                                <w:rFonts w:ascii="Amasis MT Pro Black" w:hAnsi="Amasis MT Pro Black"/>
                                <w:b/>
                                <w:bCs/>
                                <w:sz w:val="28"/>
                                <w:szCs w:val="28"/>
                              </w:rPr>
                              <w:t>Late Start</w:t>
                            </w:r>
                          </w:p>
                          <w:p w14:paraId="5759B4E0" w14:textId="7DCD2DCC" w:rsidR="006D3D19" w:rsidRPr="000B5A52" w:rsidRDefault="00872D01" w:rsidP="00162151">
                            <w:pPr>
                              <w:rPr>
                                <w:rFonts w:ascii="Amasis MT Pro Black" w:hAnsi="Amasis MT Pro Black"/>
                                <w:b/>
                                <w:bCs/>
                                <w:sz w:val="22"/>
                                <w:szCs w:val="22"/>
                              </w:rPr>
                            </w:pPr>
                            <w:r>
                              <w:rPr>
                                <w:noProof/>
                              </w:rPr>
                              <w:drawing>
                                <wp:inline distT="0" distB="0" distL="0" distR="0" wp14:anchorId="34BF1498" wp14:editId="27A4F57F">
                                  <wp:extent cx="1691640" cy="2049780"/>
                                  <wp:effectExtent l="0" t="0" r="3810" b="7620"/>
                                  <wp:docPr id="823979488" name="Picture 2" descr="Image result for Color Changing Icy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or Changing Icy Roa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640" cy="2049780"/>
                                          </a:xfrm>
                                          <a:prstGeom prst="rect">
                                            <a:avLst/>
                                          </a:prstGeom>
                                          <a:noFill/>
                                          <a:ln>
                                            <a:noFill/>
                                          </a:ln>
                                        </pic:spPr>
                                      </pic:pic>
                                    </a:graphicData>
                                  </a:graphic>
                                </wp:inline>
                              </w:drawing>
                            </w:r>
                            <w:r w:rsidR="00162151">
                              <w:rPr>
                                <w:rFonts w:ascii="Amasis MT Pro Black" w:hAnsi="Amasis MT Pro Black"/>
                                <w:b/>
                                <w:bCs/>
                                <w:sz w:val="22"/>
                                <w:szCs w:val="22"/>
                              </w:rPr>
                              <w:tab/>
                            </w:r>
                            <w:r w:rsidR="00162151">
                              <w:rPr>
                                <w:rFonts w:ascii="Amasis MT Pro Black" w:hAnsi="Amasis MT Pro Black"/>
                                <w:b/>
                                <w:bCs/>
                                <w:sz w:val="22"/>
                                <w:szCs w:val="22"/>
                              </w:rPr>
                              <w:tab/>
                            </w:r>
                            <w:r w:rsidR="00162151">
                              <w:rPr>
                                <w:rFonts w:ascii="Amasis MT Pro Black" w:hAnsi="Amasis MT Pro Black"/>
                                <w:b/>
                                <w:bCs/>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0112C" id="Text Box 2" o:spid="_x0000_s1035" type="#_x0000_t202" style="position:absolute;margin-left:-9.1pt;margin-top:204pt;width:394.8pt;height:220.8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">
                <v:textbox>
                  <w:txbxContent>
                    <w:p w14:paraId="69E7A602" w14:textId="46873881" w:rsidR="00162151" w:rsidRDefault="0029008C" w:rsidP="00162151">
                      <w:pPr>
                        <w:ind w:left="3600" w:firstLine="720"/>
                        <w:rPr>
                          <w:rFonts w:ascii="Amasis MT Pro Black" w:hAnsi="Amasis MT Pro Black"/>
                          <w:b/>
                          <w:bCs/>
                          <w:sz w:val="28"/>
                          <w:szCs w:val="28"/>
                        </w:rPr>
                      </w:pPr>
                      <w:r>
                        <w:rPr>
                          <w:rFonts w:ascii="Amasis MT Pro Black" w:hAnsi="Amasis MT Pro Black"/>
                          <w:b/>
                          <w:bCs/>
                          <w:sz w:val="28"/>
                          <w:szCs w:val="28"/>
                        </w:rPr>
                        <w:t>Late Start</w:t>
                      </w:r>
                    </w:p>
                    <w:p w14:paraId="5759B4E0" w14:textId="7DCD2DCC" w:rsidR="006D3D19" w:rsidRPr="000B5A52" w:rsidRDefault="00872D01" w:rsidP="00162151">
                      <w:pPr>
                        <w:rPr>
                          <w:rFonts w:ascii="Amasis MT Pro Black" w:hAnsi="Amasis MT Pro Black"/>
                          <w:b/>
                          <w:bCs/>
                          <w:sz w:val="22"/>
                          <w:szCs w:val="22"/>
                        </w:rPr>
                      </w:pPr>
                      <w:r>
                        <w:rPr>
                          <w:noProof/>
                        </w:rPr>
                        <w:drawing>
                          <wp:inline distT="0" distB="0" distL="0" distR="0" wp14:anchorId="34BF1498" wp14:editId="27A4F57F">
                            <wp:extent cx="1691640" cy="2049780"/>
                            <wp:effectExtent l="0" t="0" r="3810" b="7620"/>
                            <wp:docPr id="823979488" name="Picture 2" descr="Image result for Color Changing Icy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or Changing Icy Roa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640" cy="2049780"/>
                                    </a:xfrm>
                                    <a:prstGeom prst="rect">
                                      <a:avLst/>
                                    </a:prstGeom>
                                    <a:noFill/>
                                    <a:ln>
                                      <a:noFill/>
                                    </a:ln>
                                  </pic:spPr>
                                </pic:pic>
                              </a:graphicData>
                            </a:graphic>
                          </wp:inline>
                        </w:drawing>
                      </w:r>
                      <w:r w:rsidR="00162151">
                        <w:rPr>
                          <w:rFonts w:ascii="Amasis MT Pro Black" w:hAnsi="Amasis MT Pro Black"/>
                          <w:b/>
                          <w:bCs/>
                          <w:sz w:val="22"/>
                          <w:szCs w:val="22"/>
                        </w:rPr>
                        <w:tab/>
                      </w:r>
                      <w:r w:rsidR="00162151">
                        <w:rPr>
                          <w:rFonts w:ascii="Amasis MT Pro Black" w:hAnsi="Amasis MT Pro Black"/>
                          <w:b/>
                          <w:bCs/>
                          <w:sz w:val="22"/>
                          <w:szCs w:val="22"/>
                        </w:rPr>
                        <w:tab/>
                      </w:r>
                      <w:r w:rsidR="00162151">
                        <w:rPr>
                          <w:rFonts w:ascii="Amasis MT Pro Black" w:hAnsi="Amasis MT Pro Black"/>
                          <w:b/>
                          <w:bCs/>
                          <w:sz w:val="22"/>
                          <w:szCs w:val="22"/>
                        </w:rPr>
                        <w:tab/>
                      </w:r>
                    </w:p>
                  </w:txbxContent>
                </v:textbox>
                <w10:wrap type="square"/>
              </v:shape>
            </w:pict>
          </mc:Fallback>
        </mc:AlternateContent>
      </w:r>
      <w:r w:rsidR="003238CA">
        <w:rPr>
          <w:noProof/>
        </w:rPr>
        <mc:AlternateContent>
          <mc:Choice Requires="wps">
            <w:drawing>
              <wp:anchor distT="36576" distB="36576" distL="36576" distR="36576" simplePos="0" relativeHeight="251658243" behindDoc="0" locked="0" layoutInCell="1" allowOverlap="1" wp14:anchorId="3BB296E0" wp14:editId="3B55071D">
                <wp:simplePos x="0" y="0"/>
                <wp:positionH relativeFrom="page">
                  <wp:posOffset>458470</wp:posOffset>
                </wp:positionH>
                <wp:positionV relativeFrom="page">
                  <wp:posOffset>3009900</wp:posOffset>
                </wp:positionV>
                <wp:extent cx="4959350" cy="0"/>
                <wp:effectExtent l="20320" t="26035" r="20955" b="21590"/>
                <wp:wrapNone/>
                <wp:docPr id="48205392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CB550" id="Line 56" o:spid="_x0000_s1026" style="position:absolute;z-index:25165824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6.1pt,237pt" to="426.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" strokeweight="3pt">
                <v:shadow color="#ccc"/>
                <w10:wrap anchorx="page" anchory="page"/>
              </v:line>
            </w:pict>
          </mc:Fallback>
        </mc:AlternateContent>
      </w:r>
      <w:r w:rsidR="00371ED1">
        <w:rPr>
          <w:noProof/>
        </w:rPr>
        <mc:AlternateContent>
          <mc:Choice Requires="wps">
            <w:drawing>
              <wp:anchor distT="0" distB="0" distL="114300" distR="114300" simplePos="0" relativeHeight="251658245" behindDoc="0" locked="0" layoutInCell="1" allowOverlap="1" wp14:anchorId="4B241038" wp14:editId="2DF552AC">
                <wp:simplePos x="0" y="0"/>
                <wp:positionH relativeFrom="column">
                  <wp:posOffset>-207010</wp:posOffset>
                </wp:positionH>
                <wp:positionV relativeFrom="paragraph">
                  <wp:posOffset>1028700</wp:posOffset>
                </wp:positionV>
                <wp:extent cx="5212080" cy="1341120"/>
                <wp:effectExtent l="0" t="0" r="7620" b="0"/>
                <wp:wrapNone/>
                <wp:docPr id="927034023" name="Text Box 4"/>
                <wp:cNvGraphicFramePr/>
                <a:graphic xmlns:a="http://schemas.openxmlformats.org/drawingml/2006/main">
                  <a:graphicData uri="http://schemas.microsoft.com/office/word/2010/wordprocessingShape">
                    <wps:wsp>
                      <wps:cNvSpPr txBox="1"/>
                      <wps:spPr>
                        <a:xfrm>
                          <a:off x="0" y="0"/>
                          <a:ext cx="5212080" cy="1341120"/>
                        </a:xfrm>
                        <a:prstGeom prst="rect">
                          <a:avLst/>
                        </a:prstGeom>
                        <a:solidFill>
                          <a:schemeClr val="lt1"/>
                        </a:solidFill>
                        <a:ln w="6350">
                          <a:noFill/>
                        </a:ln>
                      </wps:spPr>
                      <wps:txbx>
                        <w:txbxContent>
                          <w:p w14:paraId="12164F8E" w14:textId="0991A016" w:rsidR="00A73DC2" w:rsidRDefault="000E2F05" w:rsidP="00E61379">
                            <w:pPr>
                              <w:rPr>
                                <w:rFonts w:ascii="Georgia" w:hAnsi="Georgia"/>
                                <w:sz w:val="22"/>
                                <w:szCs w:val="22"/>
                              </w:rPr>
                            </w:pPr>
                            <w:r>
                              <w:rPr>
                                <w:rFonts w:ascii="Georgia" w:hAnsi="Georgia"/>
                                <w:sz w:val="22"/>
                                <w:szCs w:val="22"/>
                              </w:rPr>
                              <w:t xml:space="preserve"> </w:t>
                            </w:r>
                            <w:r w:rsidR="00BA27BF">
                              <w:rPr>
                                <w:rFonts w:ascii="Georgia" w:hAnsi="Georgia"/>
                                <w:sz w:val="22"/>
                                <w:szCs w:val="22"/>
                              </w:rPr>
                              <w:t xml:space="preserve">Please return Friday folders on </w:t>
                            </w:r>
                            <w:r w:rsidR="00BA27BF" w:rsidRPr="00581379">
                              <w:rPr>
                                <w:rFonts w:ascii="Georgia" w:hAnsi="Georgia"/>
                                <w:b/>
                                <w:bCs/>
                                <w:sz w:val="22"/>
                                <w:szCs w:val="22"/>
                              </w:rPr>
                              <w:t>Mondays</w:t>
                            </w:r>
                            <w:r w:rsidR="00BA27BF">
                              <w:rPr>
                                <w:rFonts w:ascii="Georgia" w:hAnsi="Georgia"/>
                                <w:sz w:val="22"/>
                                <w:szCs w:val="22"/>
                              </w:rPr>
                              <w:t>. If you are sending money for lunch, aftercare,</w:t>
                            </w:r>
                            <w:r w:rsidR="0031260F">
                              <w:rPr>
                                <w:rFonts w:ascii="Georgia" w:hAnsi="Georgia"/>
                                <w:sz w:val="22"/>
                                <w:szCs w:val="22"/>
                              </w:rPr>
                              <w:t xml:space="preserve"> or</w:t>
                            </w:r>
                            <w:r w:rsidR="00BA27BF">
                              <w:rPr>
                                <w:rFonts w:ascii="Georgia" w:hAnsi="Georgia"/>
                                <w:sz w:val="22"/>
                                <w:szCs w:val="22"/>
                              </w:rPr>
                              <w:t xml:space="preserve"> tuition</w:t>
                            </w:r>
                            <w:r w:rsidR="00A73DC2">
                              <w:rPr>
                                <w:rFonts w:ascii="Georgia" w:hAnsi="Georgia"/>
                                <w:sz w:val="22"/>
                                <w:szCs w:val="22"/>
                              </w:rPr>
                              <w:t xml:space="preserve"> please put in the folder with name and what it is for.</w:t>
                            </w:r>
                          </w:p>
                          <w:p w14:paraId="73657D53" w14:textId="77777777" w:rsidR="00DB042C" w:rsidRDefault="000E2F05" w:rsidP="00E61379">
                            <w:pPr>
                              <w:rPr>
                                <w:rFonts w:ascii="Georgia" w:hAnsi="Georgia"/>
                                <w:sz w:val="22"/>
                                <w:szCs w:val="22"/>
                              </w:rPr>
                            </w:pPr>
                            <w:r>
                              <w:rPr>
                                <w:rFonts w:ascii="Georgia" w:hAnsi="Georgia"/>
                                <w:sz w:val="22"/>
                                <w:szCs w:val="22"/>
                              </w:rPr>
                              <w:t xml:space="preserve"> </w:t>
                            </w:r>
                            <w:r w:rsidR="00DB042C">
                              <w:rPr>
                                <w:rFonts w:ascii="Georgia" w:hAnsi="Georgia"/>
                                <w:sz w:val="22"/>
                                <w:szCs w:val="22"/>
                              </w:rPr>
                              <w:t>Please call school if your child is ill or will be late.</w:t>
                            </w:r>
                          </w:p>
                          <w:p w14:paraId="2C553B95" w14:textId="77777777" w:rsidR="00371ED1" w:rsidRDefault="00581379" w:rsidP="00E61379">
                            <w:pPr>
                              <w:rPr>
                                <w:rFonts w:ascii="Georgia" w:hAnsi="Georgia"/>
                                <w:sz w:val="22"/>
                                <w:szCs w:val="22"/>
                              </w:rPr>
                            </w:pPr>
                            <w:r>
                              <w:rPr>
                                <w:rFonts w:ascii="Georgia" w:hAnsi="Georgia"/>
                                <w:sz w:val="22"/>
                                <w:szCs w:val="22"/>
                              </w:rPr>
                              <w:t xml:space="preserve">Tardy bell rings at 7:50am. </w:t>
                            </w:r>
                            <w:r w:rsidR="000804BE">
                              <w:rPr>
                                <w:rFonts w:ascii="Georgia" w:hAnsi="Georgia"/>
                                <w:sz w:val="22"/>
                                <w:szCs w:val="22"/>
                              </w:rPr>
                              <w:t xml:space="preserve">Students miss lunch count and important announcements when they are continuously late. </w:t>
                            </w:r>
                          </w:p>
                          <w:p w14:paraId="705DAD07" w14:textId="7C2B8333" w:rsidR="000B5A52" w:rsidRDefault="00D50D9C" w:rsidP="00E61379">
                            <w:pPr>
                              <w:rPr>
                                <w:rFonts w:ascii="Georgia" w:hAnsi="Georgia"/>
                                <w:sz w:val="22"/>
                                <w:szCs w:val="22"/>
                              </w:rPr>
                            </w:pPr>
                            <w:r>
                              <w:rPr>
                                <w:rFonts w:ascii="Georgia" w:hAnsi="Georgia"/>
                                <w:sz w:val="22"/>
                                <w:szCs w:val="22"/>
                              </w:rPr>
                              <w:t xml:space="preserve"> </w:t>
                            </w:r>
                            <w:r w:rsidR="005100E4">
                              <w:rPr>
                                <w:rFonts w:ascii="Georgia" w:hAnsi="Georgia"/>
                                <w:sz w:val="22"/>
                                <w:szCs w:val="22"/>
                              </w:rPr>
                              <w:t xml:space="preserve"> </w:t>
                            </w:r>
                            <w:r w:rsidR="000E2F05">
                              <w:rPr>
                                <w:rFonts w:ascii="Georgia" w:hAnsi="Georgia"/>
                                <w:sz w:val="22"/>
                                <w:szCs w:val="22"/>
                              </w:rPr>
                              <w:t xml:space="preserve">   </w:t>
                            </w:r>
                            <w:r w:rsidR="009E065B">
                              <w:rPr>
                                <w:rFonts w:ascii="Georgia" w:hAnsi="Georgia"/>
                                <w:sz w:val="22"/>
                                <w:szCs w:val="22"/>
                              </w:rPr>
                              <w:tab/>
                            </w:r>
                          </w:p>
                          <w:p w14:paraId="7AB35DBC" w14:textId="77777777" w:rsidR="000B5A52" w:rsidRDefault="000B5A52" w:rsidP="00E61379">
                            <w:pPr>
                              <w:rPr>
                                <w:rFonts w:ascii="Georgia" w:hAnsi="Georgia"/>
                                <w:sz w:val="22"/>
                                <w:szCs w:val="22"/>
                              </w:rPr>
                            </w:pPr>
                          </w:p>
                          <w:p w14:paraId="6A46E4B5" w14:textId="54C3E84B" w:rsidR="00CD6519" w:rsidRDefault="009E065B" w:rsidP="00E61379">
                            <w:pPr>
                              <w:rPr>
                                <w:rFonts w:ascii="Georgia" w:hAnsi="Georgia"/>
                                <w:sz w:val="22"/>
                                <w:szCs w:val="22"/>
                              </w:rPr>
                            </w:pP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sidR="000E2F05">
                              <w:rPr>
                                <w:rFonts w:ascii="Georgia" w:hAnsi="Georgia"/>
                                <w:sz w:val="22"/>
                                <w:szCs w:val="22"/>
                              </w:rPr>
                              <w:t xml:space="preserve">                                                                                                                                                                                         </w:t>
                            </w:r>
                          </w:p>
                          <w:p w14:paraId="22060DF6" w14:textId="73395BC7" w:rsidR="00934F99" w:rsidRDefault="00934F99" w:rsidP="00E61379">
                            <w:pPr>
                              <w:rPr>
                                <w:rFonts w:ascii="Georgia" w:hAnsi="Georgia"/>
                                <w:sz w:val="22"/>
                                <w:szCs w:val="22"/>
                              </w:rPr>
                            </w:pPr>
                          </w:p>
                          <w:p w14:paraId="38B786C1" w14:textId="77777777" w:rsidR="00934F99" w:rsidRDefault="00934F99" w:rsidP="00E61379">
                            <w:pPr>
                              <w:rPr>
                                <w:rFonts w:ascii="Georgia" w:hAnsi="Georgia"/>
                                <w:sz w:val="22"/>
                                <w:szCs w:val="22"/>
                              </w:rPr>
                            </w:pPr>
                          </w:p>
                          <w:p w14:paraId="2AC7DEA7" w14:textId="77777777" w:rsidR="00934F99" w:rsidRDefault="00934F99" w:rsidP="00E61379">
                            <w:pPr>
                              <w:rPr>
                                <w:rFonts w:ascii="Georgia" w:hAnsi="Georgia"/>
                                <w:sz w:val="22"/>
                                <w:szCs w:val="22"/>
                              </w:rPr>
                            </w:pPr>
                          </w:p>
                          <w:p w14:paraId="44B84018" w14:textId="77777777" w:rsidR="001839EA" w:rsidRDefault="001839EA" w:rsidP="00E61379">
                            <w:pPr>
                              <w:rPr>
                                <w:rFonts w:ascii="Georgia" w:hAnsi="Georgia"/>
                                <w:sz w:val="22"/>
                                <w:szCs w:val="22"/>
                              </w:rPr>
                            </w:pPr>
                          </w:p>
                          <w:p w14:paraId="1C39F1E7" w14:textId="77777777" w:rsidR="001839EA" w:rsidRDefault="001839EA" w:rsidP="00E61379">
                            <w:pPr>
                              <w:rPr>
                                <w:rFonts w:ascii="Georgia" w:hAnsi="Georgia"/>
                                <w:sz w:val="22"/>
                                <w:szCs w:val="22"/>
                              </w:rPr>
                            </w:pPr>
                          </w:p>
                          <w:p w14:paraId="3FFA2328" w14:textId="1AD28DE3" w:rsidR="001839EA" w:rsidRDefault="001839EA" w:rsidP="00E61379">
                            <w:pPr>
                              <w:rPr>
                                <w:rFonts w:ascii="Georgia" w:hAnsi="Georg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1038" id="Text Box 4" o:spid="_x0000_s1036" type="#_x0000_t202" style="position:absolute;margin-left:-16.3pt;margin-top:81pt;width:410.4pt;height:105.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" fillcolor="white [3201]" stroked="f" strokeweight=".5pt">
                <v:textbox>
                  <w:txbxContent>
                    <w:p w14:paraId="12164F8E" w14:textId="0991A016" w:rsidR="00A73DC2" w:rsidRDefault="000E2F05" w:rsidP="00E61379">
                      <w:pPr>
                        <w:rPr>
                          <w:rFonts w:ascii="Georgia" w:hAnsi="Georgia"/>
                          <w:sz w:val="22"/>
                          <w:szCs w:val="22"/>
                        </w:rPr>
                      </w:pPr>
                      <w:r>
                        <w:rPr>
                          <w:rFonts w:ascii="Georgia" w:hAnsi="Georgia"/>
                          <w:sz w:val="22"/>
                          <w:szCs w:val="22"/>
                        </w:rPr>
                        <w:t xml:space="preserve"> </w:t>
                      </w:r>
                      <w:r w:rsidR="00BA27BF">
                        <w:rPr>
                          <w:rFonts w:ascii="Georgia" w:hAnsi="Georgia"/>
                          <w:sz w:val="22"/>
                          <w:szCs w:val="22"/>
                        </w:rPr>
                        <w:t xml:space="preserve">Please return Friday folders on </w:t>
                      </w:r>
                      <w:r w:rsidR="00BA27BF" w:rsidRPr="00581379">
                        <w:rPr>
                          <w:rFonts w:ascii="Georgia" w:hAnsi="Georgia"/>
                          <w:b/>
                          <w:bCs/>
                          <w:sz w:val="22"/>
                          <w:szCs w:val="22"/>
                        </w:rPr>
                        <w:t>Mondays</w:t>
                      </w:r>
                      <w:r w:rsidR="00BA27BF">
                        <w:rPr>
                          <w:rFonts w:ascii="Georgia" w:hAnsi="Georgia"/>
                          <w:sz w:val="22"/>
                          <w:szCs w:val="22"/>
                        </w:rPr>
                        <w:t>. If you are sending money for lunch, aftercare,</w:t>
                      </w:r>
                      <w:r w:rsidR="0031260F">
                        <w:rPr>
                          <w:rFonts w:ascii="Georgia" w:hAnsi="Georgia"/>
                          <w:sz w:val="22"/>
                          <w:szCs w:val="22"/>
                        </w:rPr>
                        <w:t xml:space="preserve"> or</w:t>
                      </w:r>
                      <w:r w:rsidR="00BA27BF">
                        <w:rPr>
                          <w:rFonts w:ascii="Georgia" w:hAnsi="Georgia"/>
                          <w:sz w:val="22"/>
                          <w:szCs w:val="22"/>
                        </w:rPr>
                        <w:t xml:space="preserve"> tuition</w:t>
                      </w:r>
                      <w:r w:rsidR="00A73DC2">
                        <w:rPr>
                          <w:rFonts w:ascii="Georgia" w:hAnsi="Georgia"/>
                          <w:sz w:val="22"/>
                          <w:szCs w:val="22"/>
                        </w:rPr>
                        <w:t xml:space="preserve"> please put in the folder with name and what it is for.</w:t>
                      </w:r>
                    </w:p>
                    <w:p w14:paraId="73657D53" w14:textId="77777777" w:rsidR="00DB042C" w:rsidRDefault="000E2F05" w:rsidP="00E61379">
                      <w:pPr>
                        <w:rPr>
                          <w:rFonts w:ascii="Georgia" w:hAnsi="Georgia"/>
                          <w:sz w:val="22"/>
                          <w:szCs w:val="22"/>
                        </w:rPr>
                      </w:pPr>
                      <w:r>
                        <w:rPr>
                          <w:rFonts w:ascii="Georgia" w:hAnsi="Georgia"/>
                          <w:sz w:val="22"/>
                          <w:szCs w:val="22"/>
                        </w:rPr>
                        <w:t xml:space="preserve"> </w:t>
                      </w:r>
                      <w:r w:rsidR="00DB042C">
                        <w:rPr>
                          <w:rFonts w:ascii="Georgia" w:hAnsi="Georgia"/>
                          <w:sz w:val="22"/>
                          <w:szCs w:val="22"/>
                        </w:rPr>
                        <w:t>Please call school if your child is ill or will be late.</w:t>
                      </w:r>
                    </w:p>
                    <w:p w14:paraId="2C553B95" w14:textId="77777777" w:rsidR="00371ED1" w:rsidRDefault="00581379" w:rsidP="00E61379">
                      <w:pPr>
                        <w:rPr>
                          <w:rFonts w:ascii="Georgia" w:hAnsi="Georgia"/>
                          <w:sz w:val="22"/>
                          <w:szCs w:val="22"/>
                        </w:rPr>
                      </w:pPr>
                      <w:r>
                        <w:rPr>
                          <w:rFonts w:ascii="Georgia" w:hAnsi="Georgia"/>
                          <w:sz w:val="22"/>
                          <w:szCs w:val="22"/>
                        </w:rPr>
                        <w:t xml:space="preserve">Tardy bell rings at 7:50am. </w:t>
                      </w:r>
                      <w:r w:rsidR="000804BE">
                        <w:rPr>
                          <w:rFonts w:ascii="Georgia" w:hAnsi="Georgia"/>
                          <w:sz w:val="22"/>
                          <w:szCs w:val="22"/>
                        </w:rPr>
                        <w:t xml:space="preserve">Students miss lunch count and important announcements when they are continuously late. </w:t>
                      </w:r>
                    </w:p>
                    <w:p w14:paraId="705DAD07" w14:textId="7C2B8333" w:rsidR="000B5A52" w:rsidRDefault="00D50D9C" w:rsidP="00E61379">
                      <w:pPr>
                        <w:rPr>
                          <w:rFonts w:ascii="Georgia" w:hAnsi="Georgia"/>
                          <w:sz w:val="22"/>
                          <w:szCs w:val="22"/>
                        </w:rPr>
                      </w:pPr>
                      <w:r>
                        <w:rPr>
                          <w:rFonts w:ascii="Georgia" w:hAnsi="Georgia"/>
                          <w:sz w:val="22"/>
                          <w:szCs w:val="22"/>
                        </w:rPr>
                        <w:t xml:space="preserve"> </w:t>
                      </w:r>
                      <w:r w:rsidR="005100E4">
                        <w:rPr>
                          <w:rFonts w:ascii="Georgia" w:hAnsi="Georgia"/>
                          <w:sz w:val="22"/>
                          <w:szCs w:val="22"/>
                        </w:rPr>
                        <w:t xml:space="preserve"> </w:t>
                      </w:r>
                      <w:r w:rsidR="000E2F05">
                        <w:rPr>
                          <w:rFonts w:ascii="Georgia" w:hAnsi="Georgia"/>
                          <w:sz w:val="22"/>
                          <w:szCs w:val="22"/>
                        </w:rPr>
                        <w:t xml:space="preserve">   </w:t>
                      </w:r>
                      <w:r w:rsidR="009E065B">
                        <w:rPr>
                          <w:rFonts w:ascii="Georgia" w:hAnsi="Georgia"/>
                          <w:sz w:val="22"/>
                          <w:szCs w:val="22"/>
                        </w:rPr>
                        <w:tab/>
                      </w:r>
                    </w:p>
                    <w:p w14:paraId="7AB35DBC" w14:textId="77777777" w:rsidR="000B5A52" w:rsidRDefault="000B5A52" w:rsidP="00E61379">
                      <w:pPr>
                        <w:rPr>
                          <w:rFonts w:ascii="Georgia" w:hAnsi="Georgia"/>
                          <w:sz w:val="22"/>
                          <w:szCs w:val="22"/>
                        </w:rPr>
                      </w:pPr>
                    </w:p>
                    <w:p w14:paraId="6A46E4B5" w14:textId="54C3E84B" w:rsidR="00CD6519" w:rsidRDefault="009E065B" w:rsidP="00E61379">
                      <w:pPr>
                        <w:rPr>
                          <w:rFonts w:ascii="Georgia" w:hAnsi="Georgia"/>
                          <w:sz w:val="22"/>
                          <w:szCs w:val="22"/>
                        </w:rPr>
                      </w:pP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sidR="000E2F05">
                        <w:rPr>
                          <w:rFonts w:ascii="Georgia" w:hAnsi="Georgia"/>
                          <w:sz w:val="22"/>
                          <w:szCs w:val="22"/>
                        </w:rPr>
                        <w:t xml:space="preserve">                                                                                                                                                                                         </w:t>
                      </w:r>
                    </w:p>
                    <w:p w14:paraId="22060DF6" w14:textId="73395BC7" w:rsidR="00934F99" w:rsidRDefault="00934F99" w:rsidP="00E61379">
                      <w:pPr>
                        <w:rPr>
                          <w:rFonts w:ascii="Georgia" w:hAnsi="Georgia"/>
                          <w:sz w:val="22"/>
                          <w:szCs w:val="22"/>
                        </w:rPr>
                      </w:pPr>
                    </w:p>
                    <w:p w14:paraId="38B786C1" w14:textId="77777777" w:rsidR="00934F99" w:rsidRDefault="00934F99" w:rsidP="00E61379">
                      <w:pPr>
                        <w:rPr>
                          <w:rFonts w:ascii="Georgia" w:hAnsi="Georgia"/>
                          <w:sz w:val="22"/>
                          <w:szCs w:val="22"/>
                        </w:rPr>
                      </w:pPr>
                    </w:p>
                    <w:p w14:paraId="2AC7DEA7" w14:textId="77777777" w:rsidR="00934F99" w:rsidRDefault="00934F99" w:rsidP="00E61379">
                      <w:pPr>
                        <w:rPr>
                          <w:rFonts w:ascii="Georgia" w:hAnsi="Georgia"/>
                          <w:sz w:val="22"/>
                          <w:szCs w:val="22"/>
                        </w:rPr>
                      </w:pPr>
                    </w:p>
                    <w:p w14:paraId="44B84018" w14:textId="77777777" w:rsidR="001839EA" w:rsidRDefault="001839EA" w:rsidP="00E61379">
                      <w:pPr>
                        <w:rPr>
                          <w:rFonts w:ascii="Georgia" w:hAnsi="Georgia"/>
                          <w:sz w:val="22"/>
                          <w:szCs w:val="22"/>
                        </w:rPr>
                      </w:pPr>
                    </w:p>
                    <w:p w14:paraId="1C39F1E7" w14:textId="77777777" w:rsidR="001839EA" w:rsidRDefault="001839EA" w:rsidP="00E61379">
                      <w:pPr>
                        <w:rPr>
                          <w:rFonts w:ascii="Georgia" w:hAnsi="Georgia"/>
                          <w:sz w:val="22"/>
                          <w:szCs w:val="22"/>
                        </w:rPr>
                      </w:pPr>
                    </w:p>
                    <w:p w14:paraId="3FFA2328" w14:textId="1AD28DE3" w:rsidR="001839EA" w:rsidRDefault="001839EA" w:rsidP="00E61379">
                      <w:pPr>
                        <w:rPr>
                          <w:rFonts w:ascii="Georgia" w:hAnsi="Georgia"/>
                          <w:sz w:val="22"/>
                          <w:szCs w:val="22"/>
                        </w:rPr>
                      </w:pPr>
                    </w:p>
                  </w:txbxContent>
                </v:textbox>
              </v:shape>
            </w:pict>
          </mc:Fallback>
        </mc:AlternateContent>
      </w:r>
      <w:r w:rsidR="00184B68">
        <w:rPr>
          <w:noProof/>
        </w:rPr>
        <mc:AlternateContent>
          <mc:Choice Requires="wps">
            <w:drawing>
              <wp:anchor distT="45720" distB="45720" distL="114300" distR="114300" simplePos="0" relativeHeight="251658285" behindDoc="0" locked="0" layoutInCell="1" allowOverlap="1" wp14:anchorId="45575A7F" wp14:editId="43B9A299">
                <wp:simplePos x="0" y="0"/>
                <wp:positionH relativeFrom="column">
                  <wp:posOffset>1362710</wp:posOffset>
                </wp:positionH>
                <wp:positionV relativeFrom="paragraph">
                  <wp:posOffset>5547360</wp:posOffset>
                </wp:positionV>
                <wp:extent cx="3441065" cy="2392680"/>
                <wp:effectExtent l="0" t="0" r="26035" b="26670"/>
                <wp:wrapSquare wrapText="bothSides"/>
                <wp:docPr id="1130326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392680"/>
                        </a:xfrm>
                        <a:prstGeom prst="rect">
                          <a:avLst/>
                        </a:prstGeom>
                        <a:solidFill>
                          <a:srgbClr val="FFFFFF"/>
                        </a:solidFill>
                        <a:ln w="9525">
                          <a:solidFill>
                            <a:srgbClr val="000000"/>
                          </a:solidFill>
                          <a:miter lim="800000"/>
                          <a:headEnd/>
                          <a:tailEnd/>
                        </a:ln>
                      </wps:spPr>
                      <wps:txbx>
                        <w:txbxContent>
                          <w:p w14:paraId="103DB8E7" w14:textId="5673FBBD" w:rsidR="0041562D" w:rsidRDefault="00F0209B" w:rsidP="004B0896">
                            <w:pPr>
                              <w:jc w:val="center"/>
                              <w:rPr>
                                <w:b/>
                                <w:bCs/>
                                <w:sz w:val="24"/>
                                <w:szCs w:val="24"/>
                              </w:rPr>
                            </w:pPr>
                            <w:r>
                              <w:rPr>
                                <w:b/>
                                <w:bCs/>
                                <w:sz w:val="24"/>
                                <w:szCs w:val="24"/>
                              </w:rPr>
                              <w:t>Home and School Dinner Auction</w:t>
                            </w:r>
                          </w:p>
                          <w:p w14:paraId="5CA2C7AB" w14:textId="1CC20910" w:rsidR="00F0209B" w:rsidRPr="00CC0FC7" w:rsidRDefault="00F0209B" w:rsidP="004B0896">
                            <w:pPr>
                              <w:jc w:val="center"/>
                              <w:rPr>
                                <w:sz w:val="32"/>
                                <w:szCs w:val="32"/>
                              </w:rPr>
                            </w:pPr>
                            <w:r>
                              <w:rPr>
                                <w:b/>
                                <w:bCs/>
                                <w:sz w:val="24"/>
                                <w:szCs w:val="24"/>
                              </w:rPr>
                              <w:t xml:space="preserve">The </w:t>
                            </w:r>
                            <w:r w:rsidR="006F55A6">
                              <w:rPr>
                                <w:b/>
                                <w:bCs/>
                                <w:sz w:val="24"/>
                                <w:szCs w:val="24"/>
                              </w:rPr>
                              <w:t>31</w:t>
                            </w:r>
                            <w:r w:rsidR="006F55A6" w:rsidRPr="006F55A6">
                              <w:rPr>
                                <w:b/>
                                <w:bCs/>
                                <w:sz w:val="24"/>
                                <w:szCs w:val="24"/>
                                <w:vertAlign w:val="superscript"/>
                              </w:rPr>
                              <w:t>st</w:t>
                            </w:r>
                            <w:r w:rsidR="006F55A6">
                              <w:rPr>
                                <w:b/>
                                <w:bCs/>
                                <w:sz w:val="24"/>
                                <w:szCs w:val="24"/>
                              </w:rPr>
                              <w:t xml:space="preserve"> </w:t>
                            </w:r>
                            <w:r w:rsidR="00E47182">
                              <w:rPr>
                                <w:b/>
                                <w:bCs/>
                                <w:sz w:val="24"/>
                                <w:szCs w:val="24"/>
                              </w:rPr>
                              <w:t xml:space="preserve">Annual Dinner Auction will be held Saturday, March </w:t>
                            </w:r>
                            <w:r w:rsidR="00AE3369">
                              <w:rPr>
                                <w:b/>
                                <w:bCs/>
                                <w:sz w:val="24"/>
                                <w:szCs w:val="24"/>
                              </w:rPr>
                              <w:t>8</w:t>
                            </w:r>
                            <w:r w:rsidR="00AE3369" w:rsidRPr="00AE3369">
                              <w:rPr>
                                <w:b/>
                                <w:bCs/>
                                <w:sz w:val="24"/>
                                <w:szCs w:val="24"/>
                                <w:vertAlign w:val="superscript"/>
                              </w:rPr>
                              <w:t>th</w:t>
                            </w:r>
                            <w:r w:rsidR="00AE3369">
                              <w:rPr>
                                <w:b/>
                                <w:bCs/>
                                <w:sz w:val="24"/>
                                <w:szCs w:val="24"/>
                              </w:rPr>
                              <w:t xml:space="preserve">. </w:t>
                            </w:r>
                            <w:r w:rsidR="006D7C37">
                              <w:rPr>
                                <w:b/>
                                <w:bCs/>
                                <w:sz w:val="24"/>
                                <w:szCs w:val="24"/>
                              </w:rPr>
                              <w:t xml:space="preserve">If you have not purchased your tickets you can still </w:t>
                            </w:r>
                            <w:r w:rsidR="00E07086">
                              <w:rPr>
                                <w:b/>
                                <w:bCs/>
                                <w:sz w:val="24"/>
                                <w:szCs w:val="24"/>
                              </w:rPr>
                              <w:t>get them by contacting Marcia at the rectory. Thanks also to all who</w:t>
                            </w:r>
                            <w:r w:rsidR="002E7D8C">
                              <w:rPr>
                                <w:b/>
                                <w:bCs/>
                                <w:sz w:val="24"/>
                                <w:szCs w:val="24"/>
                              </w:rPr>
                              <w:t xml:space="preserve"> contributed to our school auction basket. </w:t>
                            </w:r>
                            <w:r w:rsidR="0096644E">
                              <w:rPr>
                                <w:b/>
                                <w:bCs/>
                                <w:sz w:val="24"/>
                                <w:szCs w:val="24"/>
                              </w:rPr>
                              <w:t>With all of the donations we will be putting together</w:t>
                            </w:r>
                            <w:r w:rsidR="00856877">
                              <w:rPr>
                                <w:b/>
                                <w:bCs/>
                                <w:sz w:val="24"/>
                                <w:szCs w:val="24"/>
                              </w:rPr>
                              <w:t xml:space="preserve"> a great basket. We are still working on the theme for our basket. We will send a picture in Remind when we have it all together. </w:t>
                            </w:r>
                            <w:r w:rsidR="0096644E">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75A7F" id="_x0000_s1037" type="#_x0000_t202" style="position:absolute;margin-left:107.3pt;margin-top:436.8pt;width:270.95pt;height:188.4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">
                <v:textbox>
                  <w:txbxContent>
                    <w:p w14:paraId="103DB8E7" w14:textId="5673FBBD" w:rsidR="0041562D" w:rsidRDefault="00F0209B" w:rsidP="004B0896">
                      <w:pPr>
                        <w:jc w:val="center"/>
                        <w:rPr>
                          <w:b/>
                          <w:bCs/>
                          <w:sz w:val="24"/>
                          <w:szCs w:val="24"/>
                        </w:rPr>
                      </w:pPr>
                      <w:r>
                        <w:rPr>
                          <w:b/>
                          <w:bCs/>
                          <w:sz w:val="24"/>
                          <w:szCs w:val="24"/>
                        </w:rPr>
                        <w:t>Home and School Dinner Auction</w:t>
                      </w:r>
                    </w:p>
                    <w:p w14:paraId="5CA2C7AB" w14:textId="1CC20910" w:rsidR="00F0209B" w:rsidRPr="00CC0FC7" w:rsidRDefault="00F0209B" w:rsidP="004B0896">
                      <w:pPr>
                        <w:jc w:val="center"/>
                        <w:rPr>
                          <w:sz w:val="32"/>
                          <w:szCs w:val="32"/>
                        </w:rPr>
                      </w:pPr>
                      <w:r>
                        <w:rPr>
                          <w:b/>
                          <w:bCs/>
                          <w:sz w:val="24"/>
                          <w:szCs w:val="24"/>
                        </w:rPr>
                        <w:t xml:space="preserve">The </w:t>
                      </w:r>
                      <w:r w:rsidR="006F55A6">
                        <w:rPr>
                          <w:b/>
                          <w:bCs/>
                          <w:sz w:val="24"/>
                          <w:szCs w:val="24"/>
                        </w:rPr>
                        <w:t>31</w:t>
                      </w:r>
                      <w:r w:rsidR="006F55A6" w:rsidRPr="006F55A6">
                        <w:rPr>
                          <w:b/>
                          <w:bCs/>
                          <w:sz w:val="24"/>
                          <w:szCs w:val="24"/>
                          <w:vertAlign w:val="superscript"/>
                        </w:rPr>
                        <w:t>st</w:t>
                      </w:r>
                      <w:r w:rsidR="006F55A6">
                        <w:rPr>
                          <w:b/>
                          <w:bCs/>
                          <w:sz w:val="24"/>
                          <w:szCs w:val="24"/>
                        </w:rPr>
                        <w:t xml:space="preserve"> </w:t>
                      </w:r>
                      <w:r w:rsidR="00E47182">
                        <w:rPr>
                          <w:b/>
                          <w:bCs/>
                          <w:sz w:val="24"/>
                          <w:szCs w:val="24"/>
                        </w:rPr>
                        <w:t xml:space="preserve">Annual Dinner Auction will be held Saturday, March </w:t>
                      </w:r>
                      <w:r w:rsidR="00AE3369">
                        <w:rPr>
                          <w:b/>
                          <w:bCs/>
                          <w:sz w:val="24"/>
                          <w:szCs w:val="24"/>
                        </w:rPr>
                        <w:t>8</w:t>
                      </w:r>
                      <w:r w:rsidR="00AE3369" w:rsidRPr="00AE3369">
                        <w:rPr>
                          <w:b/>
                          <w:bCs/>
                          <w:sz w:val="24"/>
                          <w:szCs w:val="24"/>
                          <w:vertAlign w:val="superscript"/>
                        </w:rPr>
                        <w:t>th</w:t>
                      </w:r>
                      <w:r w:rsidR="00AE3369">
                        <w:rPr>
                          <w:b/>
                          <w:bCs/>
                          <w:sz w:val="24"/>
                          <w:szCs w:val="24"/>
                        </w:rPr>
                        <w:t xml:space="preserve">. </w:t>
                      </w:r>
                      <w:r w:rsidR="006D7C37">
                        <w:rPr>
                          <w:b/>
                          <w:bCs/>
                          <w:sz w:val="24"/>
                          <w:szCs w:val="24"/>
                        </w:rPr>
                        <w:t xml:space="preserve">If you have not purchased your tickets you can still </w:t>
                      </w:r>
                      <w:r w:rsidR="00E07086">
                        <w:rPr>
                          <w:b/>
                          <w:bCs/>
                          <w:sz w:val="24"/>
                          <w:szCs w:val="24"/>
                        </w:rPr>
                        <w:t>get them by contacting Marcia at the rectory. Thanks also to all who</w:t>
                      </w:r>
                      <w:r w:rsidR="002E7D8C">
                        <w:rPr>
                          <w:b/>
                          <w:bCs/>
                          <w:sz w:val="24"/>
                          <w:szCs w:val="24"/>
                        </w:rPr>
                        <w:t xml:space="preserve"> contributed to our school auction basket. </w:t>
                      </w:r>
                      <w:r w:rsidR="0096644E">
                        <w:rPr>
                          <w:b/>
                          <w:bCs/>
                          <w:sz w:val="24"/>
                          <w:szCs w:val="24"/>
                        </w:rPr>
                        <w:t>With all of the donations we will be putting together</w:t>
                      </w:r>
                      <w:r w:rsidR="00856877">
                        <w:rPr>
                          <w:b/>
                          <w:bCs/>
                          <w:sz w:val="24"/>
                          <w:szCs w:val="24"/>
                        </w:rPr>
                        <w:t xml:space="preserve"> a great basket. We are still working on the theme for our basket. We will send a picture in Remind when we have it all together. </w:t>
                      </w:r>
                      <w:r w:rsidR="0096644E">
                        <w:rPr>
                          <w:b/>
                          <w:bCs/>
                          <w:sz w:val="24"/>
                          <w:szCs w:val="24"/>
                        </w:rPr>
                        <w:t xml:space="preserve"> </w:t>
                      </w:r>
                    </w:p>
                  </w:txbxContent>
                </v:textbox>
                <w10:wrap type="square"/>
              </v:shape>
            </w:pict>
          </mc:Fallback>
        </mc:AlternateContent>
      </w:r>
      <w:r w:rsidR="00075798">
        <w:rPr>
          <w:noProof/>
        </w:rPr>
        <mc:AlternateContent>
          <mc:Choice Requires="wps">
            <w:drawing>
              <wp:anchor distT="0" distB="0" distL="114300" distR="114300" simplePos="0" relativeHeight="251658241" behindDoc="0" locked="0" layoutInCell="1" allowOverlap="1" wp14:anchorId="0AD6A366" wp14:editId="3E4C87C8">
                <wp:simplePos x="0" y="0"/>
                <wp:positionH relativeFrom="page">
                  <wp:posOffset>3573780</wp:posOffset>
                </wp:positionH>
                <wp:positionV relativeFrom="page">
                  <wp:posOffset>3619500</wp:posOffset>
                </wp:positionV>
                <wp:extent cx="1912620" cy="2217420"/>
                <wp:effectExtent l="0" t="0" r="11430" b="11430"/>
                <wp:wrapNone/>
                <wp:docPr id="7515347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23AF" w14:textId="3ADA5C1C" w:rsidR="00DB7A48" w:rsidRPr="005958A6" w:rsidRDefault="00F21281" w:rsidP="001D4D1A">
                            <w:pPr>
                              <w:pStyle w:val="Heading2"/>
                              <w:rPr>
                                <w:b/>
                                <w:bCs/>
                                <w:sz w:val="28"/>
                              </w:rPr>
                            </w:pPr>
                            <w:r>
                              <w:rPr>
                                <w:b/>
                                <w:bCs/>
                                <w:sz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6A366" id="Text Box 48" o:spid="_x0000_s1038" type="#_x0000_t202" style="position:absolute;margin-left:281.4pt;margin-top:285pt;width:150.6pt;height:174.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" filled="f" stroked="f">
                <v:textbox inset="0,0,0,0">
                  <w:txbxContent>
                    <w:p w14:paraId="62D223AF" w14:textId="3ADA5C1C" w:rsidR="00DB7A48" w:rsidRPr="005958A6" w:rsidRDefault="00F21281" w:rsidP="001D4D1A">
                      <w:pPr>
                        <w:pStyle w:val="Heading2"/>
                        <w:rPr>
                          <w:b/>
                          <w:bCs/>
                          <w:sz w:val="28"/>
                        </w:rPr>
                      </w:pPr>
                      <w:r>
                        <w:rPr>
                          <w:b/>
                          <w:bCs/>
                          <w:sz w:val="28"/>
                        </w:rPr>
                        <w:t xml:space="preserve"> </w:t>
                      </w:r>
                    </w:p>
                  </w:txbxContent>
                </v:textbox>
                <w10:wrap anchorx="page" anchory="page"/>
              </v:shape>
            </w:pict>
          </mc:Fallback>
        </mc:AlternateContent>
      </w:r>
      <w:r w:rsidR="006F6F8E">
        <w:rPr>
          <w:noProof/>
        </w:rPr>
        <mc:AlternateContent>
          <mc:Choice Requires="wps">
            <w:drawing>
              <wp:anchor distT="0" distB="0" distL="114300" distR="114300" simplePos="0" relativeHeight="251658240" behindDoc="0" locked="0" layoutInCell="1" allowOverlap="1" wp14:anchorId="11732ECA" wp14:editId="77B8C343">
                <wp:simplePos x="0" y="0"/>
                <wp:positionH relativeFrom="page">
                  <wp:posOffset>2781300</wp:posOffset>
                </wp:positionH>
                <wp:positionV relativeFrom="page">
                  <wp:posOffset>3627120</wp:posOffset>
                </wp:positionV>
                <wp:extent cx="2587625" cy="2324100"/>
                <wp:effectExtent l="0" t="0" r="3175" b="0"/>
                <wp:wrapNone/>
                <wp:docPr id="10897045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1814" w14:textId="01EA34D9" w:rsidR="006C0AED" w:rsidRPr="006F6F8E" w:rsidRDefault="00521532" w:rsidP="006F6F8E">
                            <w:pPr>
                              <w:pStyle w:val="BodyText"/>
                              <w:rPr>
                                <w:rFonts w:ascii="Georgia" w:hAnsi="Georgia"/>
                                <w:b/>
                                <w:bCs/>
                                <w:sz w:val="36"/>
                                <w:szCs w:val="36"/>
                              </w:rPr>
                            </w:pPr>
                            <w:r w:rsidRPr="00C71AE6">
                              <w:rPr>
                                <w:rFonts w:ascii="Georgia" w:hAnsi="Georgia"/>
                                <w:b/>
                                <w:bCs/>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2ECA" id="_x0000_s1039" type="#_x0000_t202" style="position:absolute;margin-left:219pt;margin-top:285.6pt;width:203.75pt;height:1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" filled="f" stroked="f">
                <v:textbox inset="0,0,0,0">
                  <w:txbxContent>
                    <w:p w14:paraId="717A1814" w14:textId="01EA34D9" w:rsidR="006C0AED" w:rsidRPr="006F6F8E" w:rsidRDefault="00521532" w:rsidP="006F6F8E">
                      <w:pPr>
                        <w:pStyle w:val="BodyText"/>
                        <w:rPr>
                          <w:rFonts w:ascii="Georgia" w:hAnsi="Georgia"/>
                          <w:b/>
                          <w:bCs/>
                          <w:sz w:val="36"/>
                          <w:szCs w:val="36"/>
                        </w:rPr>
                      </w:pPr>
                      <w:r w:rsidRPr="00C71AE6">
                        <w:rPr>
                          <w:rFonts w:ascii="Georgia" w:hAnsi="Georgia"/>
                          <w:b/>
                          <w:bCs/>
                          <w:sz w:val="28"/>
                          <w:szCs w:val="28"/>
                        </w:rPr>
                        <w:t xml:space="preserve"> </w:t>
                      </w:r>
                    </w:p>
                  </w:txbxContent>
                </v:textbox>
                <w10:wrap anchorx="page" anchory="page"/>
              </v:shape>
            </w:pict>
          </mc:Fallback>
        </mc:AlternateContent>
      </w:r>
      <w:r w:rsidR="00885D85">
        <w:rPr>
          <w:noProof/>
        </w:rPr>
        <mc:AlternateContent>
          <mc:Choice Requires="wps">
            <w:drawing>
              <wp:anchor distT="0" distB="0" distL="114300" distR="114300" simplePos="0" relativeHeight="251658255" behindDoc="0" locked="0" layoutInCell="1" allowOverlap="1" wp14:anchorId="1F1F4D54" wp14:editId="7A40C5BA">
                <wp:simplePos x="0" y="0"/>
                <wp:positionH relativeFrom="page">
                  <wp:posOffset>518160</wp:posOffset>
                </wp:positionH>
                <wp:positionV relativeFrom="page">
                  <wp:posOffset>1196340</wp:posOffset>
                </wp:positionV>
                <wp:extent cx="4137660" cy="358140"/>
                <wp:effectExtent l="0" t="0" r="15240" b="3810"/>
                <wp:wrapNone/>
                <wp:docPr id="5885879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E75E" w14:textId="5BBD33A5" w:rsidR="00B13435" w:rsidRPr="00345EB3" w:rsidRDefault="002249EA" w:rsidP="00854AD9">
                            <w:pPr>
                              <w:pStyle w:val="Heading2"/>
                              <w:jc w:val="center"/>
                              <w:rPr>
                                <w:b/>
                                <w:bCs/>
                              </w:rPr>
                            </w:pPr>
                            <w:r>
                              <w:rPr>
                                <w:b/>
                                <w:bCs/>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4D54" id="_x0000_s1040" type="#_x0000_t202" style="position:absolute;margin-left:40.8pt;margin-top:94.2pt;width:325.8pt;height:28.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" filled="f" stroked="f">
                <v:textbox inset="0,0,0,0">
                  <w:txbxContent>
                    <w:p w14:paraId="3C84E75E" w14:textId="5BBD33A5" w:rsidR="00B13435" w:rsidRPr="00345EB3" w:rsidRDefault="002249EA" w:rsidP="00854AD9">
                      <w:pPr>
                        <w:pStyle w:val="Heading2"/>
                        <w:jc w:val="center"/>
                        <w:rPr>
                          <w:b/>
                          <w:bCs/>
                        </w:rPr>
                      </w:pPr>
                      <w:r>
                        <w:rPr>
                          <w:b/>
                          <w:bCs/>
                        </w:rPr>
                        <w:t>Reminders</w:t>
                      </w:r>
                    </w:p>
                  </w:txbxContent>
                </v:textbox>
                <w10:wrap anchorx="page" anchory="page"/>
              </v:shape>
            </w:pict>
          </mc:Fallback>
        </mc:AlternateContent>
      </w:r>
      <w:r w:rsidR="004E47EC">
        <w:rPr>
          <w:noProof/>
        </w:rPr>
        <mc:AlternateContent>
          <mc:Choice Requires="wps">
            <w:drawing>
              <wp:anchor distT="0" distB="0" distL="114300" distR="114300" simplePos="0" relativeHeight="251658242" behindDoc="0" locked="0" layoutInCell="1" allowOverlap="1" wp14:anchorId="38B1ABA8" wp14:editId="52436038">
                <wp:simplePos x="0" y="0"/>
                <wp:positionH relativeFrom="page">
                  <wp:posOffset>297180</wp:posOffset>
                </wp:positionH>
                <wp:positionV relativeFrom="page">
                  <wp:posOffset>6103620</wp:posOffset>
                </wp:positionV>
                <wp:extent cx="1638300" cy="1508760"/>
                <wp:effectExtent l="0" t="0" r="0" b="15240"/>
                <wp:wrapNone/>
                <wp:docPr id="4772461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554F2974" w14:textId="500B8F39" w:rsidR="0047142F" w:rsidRPr="004D36EE" w:rsidRDefault="00B25F3D" w:rsidP="0022453D">
                            <w:pPr>
                              <w:pStyle w:val="BodyText"/>
                              <w:rPr>
                                <w:rFonts w:ascii="Georgia" w:hAnsi="Georgia"/>
                                <w:sz w:val="24"/>
                                <w:szCs w:val="24"/>
                              </w:rPr>
                            </w:pPr>
                            <w:r>
                              <w:rPr>
                                <w:noProof/>
                              </w:rPr>
                              <w:drawing>
                                <wp:inline distT="0" distB="0" distL="0" distR="0" wp14:anchorId="66825153" wp14:editId="640F31D5">
                                  <wp:extent cx="1457325" cy="15468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7566" cy="1547116"/>
                                          </a:xfrm>
                                          <a:prstGeom prst="rect">
                                            <a:avLst/>
                                          </a:prstGeom>
                                          <a:noFill/>
                                          <a:ln>
                                            <a:noFill/>
                                          </a:ln>
                                        </pic:spPr>
                                      </pic:pic>
                                    </a:graphicData>
                                  </a:graphic>
                                </wp:inline>
                              </w:drawing>
                            </w:r>
                            <w:r w:rsidR="00406C2D">
                              <w:rPr>
                                <w:noProof/>
                              </w:rPr>
                              <w:drawing>
                                <wp:inline distT="0" distB="0" distL="0" distR="0" wp14:anchorId="6C756000" wp14:editId="36C4B02F">
                                  <wp:extent cx="1423763" cy="1157605"/>
                                  <wp:effectExtent l="0" t="0" r="5080" b="4445"/>
                                  <wp:docPr id="1387877398" name="Picture 138787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77398" name="Picture 138787739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53475" cy="1181763"/>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1ABA8" id="Text Box 51" o:spid="_x0000_s1041" type="#_x0000_t202" style="position:absolute;margin-left:23.4pt;margin-top:480.6pt;width:129pt;height:118.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" filled="f" stroked="f">
                <v:textbox style="mso-next-textbox:#Text Box 53" inset="0,0,0,0">
                  <w:txbxContent>
                    <w:p w14:paraId="554F2974" w14:textId="500B8F39" w:rsidR="0047142F" w:rsidRPr="004D36EE" w:rsidRDefault="00B25F3D" w:rsidP="0022453D">
                      <w:pPr>
                        <w:pStyle w:val="BodyText"/>
                        <w:rPr>
                          <w:rFonts w:ascii="Georgia" w:hAnsi="Georgia"/>
                          <w:sz w:val="24"/>
                          <w:szCs w:val="24"/>
                        </w:rPr>
                      </w:pPr>
                      <w:r>
                        <w:rPr>
                          <w:noProof/>
                        </w:rPr>
                        <w:drawing>
                          <wp:inline distT="0" distB="0" distL="0" distR="0" wp14:anchorId="66825153" wp14:editId="640F31D5">
                            <wp:extent cx="1457325" cy="15468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7566" cy="1547116"/>
                                    </a:xfrm>
                                    <a:prstGeom prst="rect">
                                      <a:avLst/>
                                    </a:prstGeom>
                                    <a:noFill/>
                                    <a:ln>
                                      <a:noFill/>
                                    </a:ln>
                                  </pic:spPr>
                                </pic:pic>
                              </a:graphicData>
                            </a:graphic>
                          </wp:inline>
                        </w:drawing>
                      </w:r>
                      <w:r w:rsidR="00406C2D">
                        <w:rPr>
                          <w:noProof/>
                        </w:rPr>
                        <w:drawing>
                          <wp:inline distT="0" distB="0" distL="0" distR="0" wp14:anchorId="6C756000" wp14:editId="36C4B02F">
                            <wp:extent cx="1423763" cy="1157605"/>
                            <wp:effectExtent l="0" t="0" r="5080" b="4445"/>
                            <wp:docPr id="1387877398" name="Picture 138787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77398" name="Picture 138787739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53475" cy="1181763"/>
                                    </a:xfrm>
                                    <a:prstGeom prst="rect">
                                      <a:avLst/>
                                    </a:prstGeom>
                                    <a:noFill/>
                                    <a:ln>
                                      <a:noFill/>
                                    </a:ln>
                                  </pic:spPr>
                                </pic:pic>
                              </a:graphicData>
                            </a:graphic>
                          </wp:inline>
                        </w:drawing>
                      </w:r>
                    </w:p>
                  </w:txbxContent>
                </v:textbox>
                <w10:wrap anchorx="page" anchory="page"/>
              </v:shape>
            </w:pict>
          </mc:Fallback>
        </mc:AlternateContent>
      </w:r>
      <w:r w:rsidR="006A32A6">
        <w:rPr>
          <w:noProof/>
        </w:rPr>
        <mc:AlternateContent>
          <mc:Choice Requires="wps">
            <w:drawing>
              <wp:anchor distT="36576" distB="36576" distL="36576" distR="36576" simplePos="0" relativeHeight="251658260" behindDoc="0" locked="0" layoutInCell="1" allowOverlap="1" wp14:anchorId="0EB37F57" wp14:editId="2BED17A8">
                <wp:simplePos x="0" y="0"/>
                <wp:positionH relativeFrom="page">
                  <wp:posOffset>546100</wp:posOffset>
                </wp:positionH>
                <wp:positionV relativeFrom="page">
                  <wp:posOffset>5993765</wp:posOffset>
                </wp:positionV>
                <wp:extent cx="4959350" cy="0"/>
                <wp:effectExtent l="23495" t="22225" r="27305" b="25400"/>
                <wp:wrapNone/>
                <wp:docPr id="66605330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943C2F" id="Line 57" o:spid="_x0000_s1026" style="position:absolute;z-index:2516582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43pt,471.95pt" to="433.5pt,4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" strokeweight="3pt">
                <v:shadow color="#ccc"/>
                <w10:wrap anchorx="page" anchory="page"/>
              </v:line>
            </w:pict>
          </mc:Fallback>
        </mc:AlternateContent>
      </w:r>
      <w:r w:rsidR="006B6013">
        <w:rPr>
          <w:noProof/>
        </w:rPr>
        <mc:AlternateContent>
          <mc:Choice Requires="wps">
            <w:drawing>
              <wp:anchor distT="0" distB="0" distL="114300" distR="114300" simplePos="0" relativeHeight="251658280" behindDoc="0" locked="0" layoutInCell="1" allowOverlap="1" wp14:anchorId="3B051217" wp14:editId="16323C93">
                <wp:simplePos x="0" y="0"/>
                <wp:positionH relativeFrom="column">
                  <wp:posOffset>5248910</wp:posOffset>
                </wp:positionH>
                <wp:positionV relativeFrom="paragraph">
                  <wp:posOffset>1661160</wp:posOffset>
                </wp:positionV>
                <wp:extent cx="1592580" cy="1463040"/>
                <wp:effectExtent l="0" t="0" r="7620" b="3810"/>
                <wp:wrapNone/>
                <wp:docPr id="2132567091" name="Text Box 5"/>
                <wp:cNvGraphicFramePr/>
                <a:graphic xmlns:a="http://schemas.openxmlformats.org/drawingml/2006/main">
                  <a:graphicData uri="http://schemas.microsoft.com/office/word/2010/wordprocessingShape">
                    <wps:wsp>
                      <wps:cNvSpPr txBox="1"/>
                      <wps:spPr>
                        <a:xfrm>
                          <a:off x="0" y="0"/>
                          <a:ext cx="1592580" cy="1463040"/>
                        </a:xfrm>
                        <a:prstGeom prst="rect">
                          <a:avLst/>
                        </a:prstGeom>
                        <a:solidFill>
                          <a:schemeClr val="lt1"/>
                        </a:solidFill>
                        <a:ln w="6350">
                          <a:noFill/>
                        </a:ln>
                      </wps:spPr>
                      <wps:txbx>
                        <w:txbxContent>
                          <w:p w14:paraId="5274B017" w14:textId="77777777" w:rsidR="006B6013" w:rsidRDefault="006B6013" w:rsidP="006B6013">
                            <w:pPr>
                              <w:spacing w:after="0" w:line="240" w:lineRule="auto"/>
                              <w:jc w:val="center"/>
                              <w:rPr>
                                <w:rFonts w:ascii="Georgia" w:hAnsi="Georgia"/>
                                <w:b/>
                                <w:bCs/>
                                <w:i/>
                                <w:iCs/>
                                <w:sz w:val="22"/>
                                <w:szCs w:val="22"/>
                              </w:rPr>
                            </w:pPr>
                            <w:r w:rsidRPr="00F333CD">
                              <w:rPr>
                                <w:rFonts w:ascii="Georgia" w:hAnsi="Georgia"/>
                                <w:b/>
                                <w:bCs/>
                                <w:i/>
                                <w:iCs/>
                                <w:sz w:val="22"/>
                                <w:szCs w:val="22"/>
                              </w:rPr>
                              <w:t xml:space="preserve">Secretary </w:t>
                            </w:r>
                          </w:p>
                          <w:p w14:paraId="61945299" w14:textId="77777777" w:rsidR="006B6013" w:rsidRDefault="006B6013" w:rsidP="006B6013">
                            <w:pPr>
                              <w:spacing w:after="0" w:line="240" w:lineRule="auto"/>
                              <w:jc w:val="center"/>
                              <w:rPr>
                                <w:rFonts w:ascii="Georgia" w:hAnsi="Georgia"/>
                                <w:i/>
                                <w:iCs/>
                                <w:sz w:val="22"/>
                                <w:szCs w:val="22"/>
                              </w:rPr>
                            </w:pPr>
                            <w:r w:rsidRPr="00F333CD">
                              <w:rPr>
                                <w:rFonts w:ascii="Georgia" w:hAnsi="Georgia"/>
                                <w:i/>
                                <w:iCs/>
                                <w:sz w:val="22"/>
                                <w:szCs w:val="22"/>
                              </w:rPr>
                              <w:t>Angie Newbanks</w:t>
                            </w:r>
                          </w:p>
                          <w:p w14:paraId="1231952C" w14:textId="77777777" w:rsidR="006B6013" w:rsidRPr="00F333CD" w:rsidRDefault="006B6013" w:rsidP="006B6013">
                            <w:pPr>
                              <w:spacing w:after="0" w:line="240" w:lineRule="auto"/>
                              <w:jc w:val="center"/>
                              <w:rPr>
                                <w:rFonts w:ascii="Georgia" w:hAnsi="Georgia"/>
                                <w:i/>
                                <w:iCs/>
                                <w:sz w:val="22"/>
                                <w:szCs w:val="22"/>
                              </w:rPr>
                            </w:pPr>
                          </w:p>
                          <w:p w14:paraId="13346771" w14:textId="77777777" w:rsidR="006B6013" w:rsidRDefault="006B6013" w:rsidP="006B6013">
                            <w:pPr>
                              <w:spacing w:after="0" w:line="240" w:lineRule="auto"/>
                              <w:jc w:val="center"/>
                              <w:rPr>
                                <w:rFonts w:ascii="Georgia" w:hAnsi="Georgia"/>
                                <w:b/>
                                <w:bCs/>
                                <w:i/>
                                <w:iCs/>
                                <w:sz w:val="22"/>
                                <w:szCs w:val="22"/>
                              </w:rPr>
                            </w:pPr>
                            <w:r w:rsidRPr="00F333CD">
                              <w:rPr>
                                <w:rFonts w:ascii="Georgia" w:hAnsi="Georgia"/>
                                <w:b/>
                                <w:bCs/>
                                <w:i/>
                                <w:iCs/>
                                <w:sz w:val="22"/>
                                <w:szCs w:val="22"/>
                              </w:rPr>
                              <w:t xml:space="preserve">Treasurer </w:t>
                            </w:r>
                          </w:p>
                          <w:p w14:paraId="5C712534" w14:textId="77777777" w:rsidR="006B6013" w:rsidRDefault="006B6013" w:rsidP="006B6013">
                            <w:pPr>
                              <w:spacing w:after="0" w:line="240" w:lineRule="auto"/>
                              <w:jc w:val="center"/>
                              <w:rPr>
                                <w:rFonts w:ascii="Georgia" w:hAnsi="Georgia"/>
                                <w:i/>
                                <w:iCs/>
                                <w:sz w:val="22"/>
                                <w:szCs w:val="22"/>
                              </w:rPr>
                            </w:pPr>
                            <w:r w:rsidRPr="00F333CD">
                              <w:rPr>
                                <w:rFonts w:ascii="Georgia" w:hAnsi="Georgia"/>
                                <w:i/>
                                <w:iCs/>
                                <w:sz w:val="22"/>
                                <w:szCs w:val="22"/>
                              </w:rPr>
                              <w:t>Colleen Funke</w:t>
                            </w:r>
                          </w:p>
                          <w:p w14:paraId="7BAD1CD8" w14:textId="77777777" w:rsidR="006B6013" w:rsidRPr="00F333CD" w:rsidRDefault="006B6013" w:rsidP="006B6013">
                            <w:pPr>
                              <w:spacing w:after="0" w:line="240" w:lineRule="auto"/>
                              <w:jc w:val="center"/>
                              <w:rPr>
                                <w:rFonts w:ascii="Georgia" w:hAnsi="Georgia"/>
                                <w:i/>
                                <w:iCs/>
                                <w:sz w:val="22"/>
                                <w:szCs w:val="22"/>
                              </w:rPr>
                            </w:pPr>
                          </w:p>
                          <w:p w14:paraId="3B388C52" w14:textId="77777777" w:rsidR="006B6013" w:rsidRPr="00F333CD" w:rsidRDefault="006B6013" w:rsidP="006B6013">
                            <w:pPr>
                              <w:spacing w:after="0" w:line="240" w:lineRule="auto"/>
                              <w:jc w:val="center"/>
                              <w:rPr>
                                <w:rFonts w:ascii="Georgia" w:hAnsi="Georgia"/>
                                <w:i/>
                                <w:iCs/>
                                <w:sz w:val="22"/>
                                <w:szCs w:val="22"/>
                              </w:rPr>
                            </w:pPr>
                            <w:r w:rsidRPr="00F333CD">
                              <w:rPr>
                                <w:rFonts w:ascii="Georgia" w:hAnsi="Georgia"/>
                                <w:b/>
                                <w:bCs/>
                                <w:i/>
                                <w:iCs/>
                                <w:sz w:val="22"/>
                                <w:szCs w:val="22"/>
                              </w:rPr>
                              <w:t xml:space="preserve">Committee Chair </w:t>
                            </w:r>
                            <w:r w:rsidRPr="00F333CD">
                              <w:rPr>
                                <w:rFonts w:ascii="Georgia" w:hAnsi="Georgia"/>
                                <w:i/>
                                <w:iCs/>
                                <w:sz w:val="22"/>
                                <w:szCs w:val="22"/>
                              </w:rPr>
                              <w:t>Aimee Bolte</w:t>
                            </w:r>
                          </w:p>
                          <w:p w14:paraId="036BF764" w14:textId="77777777" w:rsidR="006B6013" w:rsidRDefault="006B6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51217" id="Text Box 5" o:spid="_x0000_s1042" type="#_x0000_t202" style="position:absolute;margin-left:413.3pt;margin-top:130.8pt;width:125.4pt;height:115.2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0zMgIAAF0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" fillcolor="white [3201]" stroked="f" strokeweight=".5pt">
                <v:textbox>
                  <w:txbxContent>
                    <w:p w14:paraId="5274B017" w14:textId="77777777" w:rsidR="006B6013" w:rsidRDefault="006B6013" w:rsidP="006B6013">
                      <w:pPr>
                        <w:spacing w:after="0" w:line="240" w:lineRule="auto"/>
                        <w:jc w:val="center"/>
                        <w:rPr>
                          <w:rFonts w:ascii="Georgia" w:hAnsi="Georgia"/>
                          <w:b/>
                          <w:bCs/>
                          <w:i/>
                          <w:iCs/>
                          <w:sz w:val="22"/>
                          <w:szCs w:val="22"/>
                        </w:rPr>
                      </w:pPr>
                      <w:r w:rsidRPr="00F333CD">
                        <w:rPr>
                          <w:rFonts w:ascii="Georgia" w:hAnsi="Georgia"/>
                          <w:b/>
                          <w:bCs/>
                          <w:i/>
                          <w:iCs/>
                          <w:sz w:val="22"/>
                          <w:szCs w:val="22"/>
                        </w:rPr>
                        <w:t xml:space="preserve">Secretary </w:t>
                      </w:r>
                    </w:p>
                    <w:p w14:paraId="61945299" w14:textId="77777777" w:rsidR="006B6013" w:rsidRDefault="006B6013" w:rsidP="006B6013">
                      <w:pPr>
                        <w:spacing w:after="0" w:line="240" w:lineRule="auto"/>
                        <w:jc w:val="center"/>
                        <w:rPr>
                          <w:rFonts w:ascii="Georgia" w:hAnsi="Georgia"/>
                          <w:i/>
                          <w:iCs/>
                          <w:sz w:val="22"/>
                          <w:szCs w:val="22"/>
                        </w:rPr>
                      </w:pPr>
                      <w:r w:rsidRPr="00F333CD">
                        <w:rPr>
                          <w:rFonts w:ascii="Georgia" w:hAnsi="Georgia"/>
                          <w:i/>
                          <w:iCs/>
                          <w:sz w:val="22"/>
                          <w:szCs w:val="22"/>
                        </w:rPr>
                        <w:t>Angie Newbanks</w:t>
                      </w:r>
                    </w:p>
                    <w:p w14:paraId="1231952C" w14:textId="77777777" w:rsidR="006B6013" w:rsidRPr="00F333CD" w:rsidRDefault="006B6013" w:rsidP="006B6013">
                      <w:pPr>
                        <w:spacing w:after="0" w:line="240" w:lineRule="auto"/>
                        <w:jc w:val="center"/>
                        <w:rPr>
                          <w:rFonts w:ascii="Georgia" w:hAnsi="Georgia"/>
                          <w:i/>
                          <w:iCs/>
                          <w:sz w:val="22"/>
                          <w:szCs w:val="22"/>
                        </w:rPr>
                      </w:pPr>
                    </w:p>
                    <w:p w14:paraId="13346771" w14:textId="77777777" w:rsidR="006B6013" w:rsidRDefault="006B6013" w:rsidP="006B6013">
                      <w:pPr>
                        <w:spacing w:after="0" w:line="240" w:lineRule="auto"/>
                        <w:jc w:val="center"/>
                        <w:rPr>
                          <w:rFonts w:ascii="Georgia" w:hAnsi="Georgia"/>
                          <w:b/>
                          <w:bCs/>
                          <w:i/>
                          <w:iCs/>
                          <w:sz w:val="22"/>
                          <w:szCs w:val="22"/>
                        </w:rPr>
                      </w:pPr>
                      <w:r w:rsidRPr="00F333CD">
                        <w:rPr>
                          <w:rFonts w:ascii="Georgia" w:hAnsi="Georgia"/>
                          <w:b/>
                          <w:bCs/>
                          <w:i/>
                          <w:iCs/>
                          <w:sz w:val="22"/>
                          <w:szCs w:val="22"/>
                        </w:rPr>
                        <w:t xml:space="preserve">Treasurer </w:t>
                      </w:r>
                    </w:p>
                    <w:p w14:paraId="5C712534" w14:textId="77777777" w:rsidR="006B6013" w:rsidRDefault="006B6013" w:rsidP="006B6013">
                      <w:pPr>
                        <w:spacing w:after="0" w:line="240" w:lineRule="auto"/>
                        <w:jc w:val="center"/>
                        <w:rPr>
                          <w:rFonts w:ascii="Georgia" w:hAnsi="Georgia"/>
                          <w:i/>
                          <w:iCs/>
                          <w:sz w:val="22"/>
                          <w:szCs w:val="22"/>
                        </w:rPr>
                      </w:pPr>
                      <w:r w:rsidRPr="00F333CD">
                        <w:rPr>
                          <w:rFonts w:ascii="Georgia" w:hAnsi="Georgia"/>
                          <w:i/>
                          <w:iCs/>
                          <w:sz w:val="22"/>
                          <w:szCs w:val="22"/>
                        </w:rPr>
                        <w:t>Colleen Funke</w:t>
                      </w:r>
                    </w:p>
                    <w:p w14:paraId="7BAD1CD8" w14:textId="77777777" w:rsidR="006B6013" w:rsidRPr="00F333CD" w:rsidRDefault="006B6013" w:rsidP="006B6013">
                      <w:pPr>
                        <w:spacing w:after="0" w:line="240" w:lineRule="auto"/>
                        <w:jc w:val="center"/>
                        <w:rPr>
                          <w:rFonts w:ascii="Georgia" w:hAnsi="Georgia"/>
                          <w:i/>
                          <w:iCs/>
                          <w:sz w:val="22"/>
                          <w:szCs w:val="22"/>
                        </w:rPr>
                      </w:pPr>
                    </w:p>
                    <w:p w14:paraId="3B388C52" w14:textId="77777777" w:rsidR="006B6013" w:rsidRPr="00F333CD" w:rsidRDefault="006B6013" w:rsidP="006B6013">
                      <w:pPr>
                        <w:spacing w:after="0" w:line="240" w:lineRule="auto"/>
                        <w:jc w:val="center"/>
                        <w:rPr>
                          <w:rFonts w:ascii="Georgia" w:hAnsi="Georgia"/>
                          <w:i/>
                          <w:iCs/>
                          <w:sz w:val="22"/>
                          <w:szCs w:val="22"/>
                        </w:rPr>
                      </w:pPr>
                      <w:r w:rsidRPr="00F333CD">
                        <w:rPr>
                          <w:rFonts w:ascii="Georgia" w:hAnsi="Georgia"/>
                          <w:b/>
                          <w:bCs/>
                          <w:i/>
                          <w:iCs/>
                          <w:sz w:val="22"/>
                          <w:szCs w:val="22"/>
                        </w:rPr>
                        <w:t xml:space="preserve">Committee Chair </w:t>
                      </w:r>
                      <w:r w:rsidRPr="00F333CD">
                        <w:rPr>
                          <w:rFonts w:ascii="Georgia" w:hAnsi="Georgia"/>
                          <w:i/>
                          <w:iCs/>
                          <w:sz w:val="22"/>
                          <w:szCs w:val="22"/>
                        </w:rPr>
                        <w:t>Aimee Bolte</w:t>
                      </w:r>
                    </w:p>
                    <w:p w14:paraId="036BF764" w14:textId="77777777" w:rsidR="006B6013" w:rsidRDefault="006B6013"/>
                  </w:txbxContent>
                </v:textbox>
              </v:shape>
            </w:pict>
          </mc:Fallback>
        </mc:AlternateContent>
      </w:r>
      <w:r w:rsidR="006B6013">
        <w:rPr>
          <w:noProof/>
        </w:rPr>
        <mc:AlternateContent>
          <mc:Choice Requires="wps">
            <w:drawing>
              <wp:anchor distT="0" distB="0" distL="114300" distR="114300" simplePos="0" relativeHeight="251658275" behindDoc="0" locked="0" layoutInCell="1" allowOverlap="1" wp14:anchorId="5CA183F3" wp14:editId="204A8EA3">
                <wp:simplePos x="0" y="0"/>
                <wp:positionH relativeFrom="column">
                  <wp:posOffset>5149850</wp:posOffset>
                </wp:positionH>
                <wp:positionV relativeFrom="paragraph">
                  <wp:posOffset>846455</wp:posOffset>
                </wp:positionV>
                <wp:extent cx="1691640" cy="906780"/>
                <wp:effectExtent l="0" t="0" r="3810" b="7620"/>
                <wp:wrapNone/>
                <wp:docPr id="43480550" name="Text Box 3"/>
                <wp:cNvGraphicFramePr/>
                <a:graphic xmlns:a="http://schemas.openxmlformats.org/drawingml/2006/main">
                  <a:graphicData uri="http://schemas.microsoft.com/office/word/2010/wordprocessingShape">
                    <wps:wsp>
                      <wps:cNvSpPr txBox="1"/>
                      <wps:spPr>
                        <a:xfrm>
                          <a:off x="0" y="0"/>
                          <a:ext cx="1691640" cy="906780"/>
                        </a:xfrm>
                        <a:prstGeom prst="rect">
                          <a:avLst/>
                        </a:prstGeom>
                        <a:solidFill>
                          <a:schemeClr val="lt1"/>
                        </a:solidFill>
                        <a:ln w="6350">
                          <a:noFill/>
                        </a:ln>
                      </wps:spPr>
                      <wps:txbx>
                        <w:txbxContent>
                          <w:p w14:paraId="19E78B71" w14:textId="77777777" w:rsidR="004A0F92" w:rsidRPr="006B6013" w:rsidRDefault="004A0F92" w:rsidP="006B6013">
                            <w:pPr>
                              <w:jc w:val="center"/>
                              <w:rPr>
                                <w:rFonts w:ascii="Georgia" w:hAnsi="Georgia"/>
                                <w:b/>
                                <w:bCs/>
                                <w:sz w:val="44"/>
                                <w:szCs w:val="44"/>
                              </w:rPr>
                            </w:pPr>
                            <w:r w:rsidRPr="006B6013">
                              <w:rPr>
                                <w:rFonts w:ascii="Georgia" w:hAnsi="Georgia"/>
                                <w:b/>
                                <w:bCs/>
                                <w:sz w:val="44"/>
                                <w:szCs w:val="44"/>
                              </w:rPr>
                              <w:t>Home and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183F3" id="Text Box 3" o:spid="_x0000_s1043" type="#_x0000_t202" style="position:absolute;margin-left:405.5pt;margin-top:66.65pt;width:133.2pt;height:71.4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AeMAIAAFw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" fillcolor="white [3201]" stroked="f" strokeweight=".5pt">
                <v:textbox>
                  <w:txbxContent>
                    <w:p w14:paraId="19E78B71" w14:textId="77777777" w:rsidR="004A0F92" w:rsidRPr="006B6013" w:rsidRDefault="004A0F92" w:rsidP="006B6013">
                      <w:pPr>
                        <w:jc w:val="center"/>
                        <w:rPr>
                          <w:rFonts w:ascii="Georgia" w:hAnsi="Georgia"/>
                          <w:b/>
                          <w:bCs/>
                          <w:sz w:val="44"/>
                          <w:szCs w:val="44"/>
                        </w:rPr>
                      </w:pPr>
                      <w:r w:rsidRPr="006B6013">
                        <w:rPr>
                          <w:rFonts w:ascii="Georgia" w:hAnsi="Georgia"/>
                          <w:b/>
                          <w:bCs/>
                          <w:sz w:val="44"/>
                          <w:szCs w:val="44"/>
                        </w:rPr>
                        <w:t>Home and School</w:t>
                      </w:r>
                    </w:p>
                  </w:txbxContent>
                </v:textbox>
              </v:shape>
            </w:pict>
          </mc:Fallback>
        </mc:AlternateContent>
      </w:r>
      <w:r w:rsidR="0047142F">
        <w:rPr>
          <w:noProof/>
        </w:rPr>
        <mc:AlternateContent>
          <mc:Choice Requires="wps">
            <w:drawing>
              <wp:anchor distT="0" distB="0" distL="114300" distR="114300" simplePos="0" relativeHeight="251658257" behindDoc="0" locked="0" layoutInCell="1" allowOverlap="1" wp14:anchorId="615005CB" wp14:editId="7DCF1304">
                <wp:simplePos x="0" y="0"/>
                <wp:positionH relativeFrom="page">
                  <wp:posOffset>2007850</wp:posOffset>
                </wp:positionH>
                <wp:positionV relativeFrom="page">
                  <wp:posOffset>6629400</wp:posOffset>
                </wp:positionV>
                <wp:extent cx="1158260" cy="3057525"/>
                <wp:effectExtent l="0" t="0" r="3810" b="9525"/>
                <wp:wrapNone/>
                <wp:docPr id="8251872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60"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05CB" id="Text Box 53" o:spid="_x0000_s1044" type="#_x0000_t202" style="position:absolute;margin-left:158.1pt;margin-top:522pt;width:91.2pt;height:240.7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" filled="f" stroked="f">
                <v:textbox style="mso-next-textbox:#Text Box 54" inset="0,0,0,0">
                  <w:txbxContent/>
                </v:textbox>
                <w10:wrap anchorx="page" anchory="page"/>
              </v:shape>
            </w:pict>
          </mc:Fallback>
        </mc:AlternateContent>
      </w:r>
      <w:r w:rsidR="004A0F92">
        <w:rPr>
          <w:noProof/>
        </w:rPr>
        <mc:AlternateContent>
          <mc:Choice Requires="wps">
            <w:drawing>
              <wp:anchor distT="36576" distB="36576" distL="36576" distR="36576" simplePos="0" relativeHeight="251658263" behindDoc="0" locked="0" layoutInCell="1" allowOverlap="1" wp14:anchorId="0EE64445" wp14:editId="32D5B9BF">
                <wp:simplePos x="0" y="0"/>
                <wp:positionH relativeFrom="page">
                  <wp:posOffset>5600065</wp:posOffset>
                </wp:positionH>
                <wp:positionV relativeFrom="page">
                  <wp:posOffset>1391285</wp:posOffset>
                </wp:positionV>
                <wp:extent cx="0" cy="7927975"/>
                <wp:effectExtent l="10795" t="8255" r="8255" b="7620"/>
                <wp:wrapNone/>
                <wp:docPr id="2828559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7975"/>
                        </a:xfrm>
                        <a:prstGeom prst="line">
                          <a:avLst/>
                        </a:prstGeom>
                        <a:noFill/>
                        <a:ln w="3175">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23ABF5" id="Line 62" o:spid="_x0000_s1026" style="position:absolute;z-index:25165826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440.95pt,109.55pt" to="440.95pt,7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" strokecolor="#ccc999" strokeweight=".25pt">
                <v:shadow color="#ccc"/>
                <w10:wrap anchorx="page" anchory="page"/>
              </v:line>
            </w:pict>
          </mc:Fallback>
        </mc:AlternateContent>
      </w:r>
      <w:r w:rsidR="004A0F92">
        <w:rPr>
          <w:noProof/>
        </w:rPr>
        <mc:AlternateContent>
          <mc:Choice Requires="wps">
            <w:drawing>
              <wp:anchor distT="0" distB="0" distL="114300" distR="114300" simplePos="0" relativeHeight="251658258" behindDoc="0" locked="0" layoutInCell="1" allowOverlap="1" wp14:anchorId="4C43B472" wp14:editId="0CE481FC">
                <wp:simplePos x="0" y="0"/>
                <wp:positionH relativeFrom="page">
                  <wp:posOffset>3935095</wp:posOffset>
                </wp:positionH>
                <wp:positionV relativeFrom="page">
                  <wp:posOffset>7775575</wp:posOffset>
                </wp:positionV>
                <wp:extent cx="1497965" cy="1477010"/>
                <wp:effectExtent l="0" t="3810" r="0" b="0"/>
                <wp:wrapNone/>
                <wp:docPr id="2061770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B472" id="Text Box 54" o:spid="_x0000_s1045" type="#_x0000_t202" style="position:absolute;margin-left:309.85pt;margin-top:612.25pt;width:117.95pt;height:116.3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" filled="f" stroked="f">
                <v:textbox inset="0,0,0,0">
                  <w:txbxContent/>
                </v:textbox>
                <w10:wrap anchorx="page" anchory="page"/>
              </v:shape>
            </w:pict>
          </mc:Fallback>
        </mc:AlternateContent>
      </w:r>
      <w:r w:rsidR="00D923DA">
        <w:rPr>
          <w:noProof/>
        </w:rPr>
        <mc:AlternateContent>
          <mc:Choice Requires="wps">
            <w:drawing>
              <wp:anchor distT="36576" distB="36576" distL="36576" distR="36576" simplePos="0" relativeHeight="251658261" behindDoc="0" locked="0" layoutInCell="1" allowOverlap="1" wp14:anchorId="1914B5AE" wp14:editId="4A8A89EF">
                <wp:simplePos x="0" y="0"/>
                <wp:positionH relativeFrom="page">
                  <wp:posOffset>3209925</wp:posOffset>
                </wp:positionH>
                <wp:positionV relativeFrom="page">
                  <wp:posOffset>842645</wp:posOffset>
                </wp:positionV>
                <wp:extent cx="4004310" cy="305435"/>
                <wp:effectExtent l="0" t="4445" r="0" b="4445"/>
                <wp:wrapNone/>
                <wp:docPr id="2654113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04310" cy="30543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848B194" w14:textId="56847035" w:rsidR="005F7D6A" w:rsidRPr="005F7D6A" w:rsidRDefault="008E587A" w:rsidP="0022453D">
                            <w:pPr>
                              <w:pStyle w:val="pagetitlerR"/>
                            </w:pPr>
                            <w:r>
                              <w:t>Principal’s Corner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B5AE" id="Text Box 60" o:spid="_x0000_s1046" type="#_x0000_t202" style="position:absolute;margin-left:252.75pt;margin-top:66.35pt;width:315.3pt;height:24.05pt;z-index:25165826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" stroked="f" strokeweight="0" insetpen="t">
                <v:shadow color="#ccc"/>
                <o:lock v:ext="edit" shapetype="t"/>
                <v:textbox inset="2.85pt,2.85pt,2.85pt,2.85pt">
                  <w:txbxContent>
                    <w:p w14:paraId="5848B194" w14:textId="56847035" w:rsidR="005F7D6A" w:rsidRPr="005F7D6A" w:rsidRDefault="008E587A" w:rsidP="0022453D">
                      <w:pPr>
                        <w:pStyle w:val="pagetitlerR"/>
                      </w:pPr>
                      <w:r>
                        <w:t>Principal’s Corner</w:t>
                      </w:r>
                    </w:p>
                  </w:txbxContent>
                </v:textbox>
                <w10:wrap anchorx="page" anchory="page"/>
              </v:shape>
            </w:pict>
          </mc:Fallback>
        </mc:AlternateContent>
      </w:r>
      <w:r w:rsidR="00D923DA">
        <w:rPr>
          <w:noProof/>
        </w:rPr>
        <mc:AlternateContent>
          <mc:Choice Requires="wps">
            <w:drawing>
              <wp:anchor distT="36576" distB="36576" distL="36576" distR="36576" simplePos="0" relativeHeight="251658262" behindDoc="0" locked="0" layoutInCell="1" allowOverlap="1" wp14:anchorId="3FDA78BB" wp14:editId="3B566EC8">
                <wp:simplePos x="0" y="0"/>
                <wp:positionH relativeFrom="page">
                  <wp:posOffset>514350</wp:posOffset>
                </wp:positionH>
                <wp:positionV relativeFrom="page">
                  <wp:posOffset>851535</wp:posOffset>
                </wp:positionV>
                <wp:extent cx="1623060" cy="253365"/>
                <wp:effectExtent l="0" t="3810" r="0" b="0"/>
                <wp:wrapNone/>
                <wp:docPr id="128941655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23060" cy="2533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34195BE" w14:textId="77777777" w:rsidR="005F7D6A" w:rsidRPr="00280A50" w:rsidRDefault="005F7D6A" w:rsidP="005F7D6A">
                            <w:pPr>
                              <w:rPr>
                                <w:rStyle w:val="PageNumber"/>
                              </w:rPr>
                            </w:pPr>
                            <w:r w:rsidRPr="00280A50">
                              <w:rPr>
                                <w:rStyle w:val="PageNumber"/>
                              </w:rPr>
                              <w:t xml:space="preserve">Page </w:t>
                            </w:r>
                            <w:r w:rsidR="008033C7" w:rsidRPr="00280A50">
                              <w:rPr>
                                <w:rStyle w:val="PageNumber"/>
                              </w:rPr>
                              <w:t>2</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A78BB" id="Text Box 61" o:spid="_x0000_s1047" type="#_x0000_t202" style="position:absolute;margin-left:40.5pt;margin-top:67.05pt;width:127.8pt;height:19.95pt;z-index:25165826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" stroked="f" strokeweight="0" insetpen="t">
                <v:shadow color="#ccc"/>
                <o:lock v:ext="edit" shapetype="t"/>
                <v:textbox inset="2.85pt,2.85pt,2.85pt,2.85pt">
                  <w:txbxContent>
                    <w:p w14:paraId="034195BE" w14:textId="77777777" w:rsidR="005F7D6A" w:rsidRPr="00280A50" w:rsidRDefault="005F7D6A" w:rsidP="005F7D6A">
                      <w:pPr>
                        <w:rPr>
                          <w:rStyle w:val="PageNumber"/>
                        </w:rPr>
                      </w:pPr>
                      <w:r w:rsidRPr="00280A50">
                        <w:rPr>
                          <w:rStyle w:val="PageNumber"/>
                        </w:rPr>
                        <w:t xml:space="preserve">Page </w:t>
                      </w:r>
                      <w:r w:rsidR="008033C7" w:rsidRPr="00280A50">
                        <w:rPr>
                          <w:rStyle w:val="PageNumber"/>
                        </w:rPr>
                        <w:t>2</w:t>
                      </w:r>
                    </w:p>
                  </w:txbxContent>
                </v:textbox>
                <w10:wrap anchorx="page" anchory="page"/>
              </v:shape>
            </w:pict>
          </mc:Fallback>
        </mc:AlternateContent>
      </w:r>
      <w:r w:rsidR="00D923DA">
        <w:rPr>
          <w:noProof/>
        </w:rPr>
        <mc:AlternateContent>
          <mc:Choice Requires="wps">
            <w:drawing>
              <wp:anchor distT="36576" distB="36576" distL="36576" distR="36576" simplePos="0" relativeHeight="251658259" behindDoc="0" locked="0" layoutInCell="1" allowOverlap="1" wp14:anchorId="7DE4C81E" wp14:editId="4CDE2274">
                <wp:simplePos x="0" y="0"/>
                <wp:positionH relativeFrom="page">
                  <wp:posOffset>537845</wp:posOffset>
                </wp:positionH>
                <wp:positionV relativeFrom="page">
                  <wp:posOffset>1193800</wp:posOffset>
                </wp:positionV>
                <wp:extent cx="6701155" cy="635"/>
                <wp:effectExtent l="23495" t="22225" r="19050" b="24765"/>
                <wp:wrapNone/>
                <wp:docPr id="126467090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155" cy="635"/>
                        </a:xfrm>
                        <a:custGeom>
                          <a:avLst/>
                          <a:gdLst>
                            <a:gd name="T0" fmla="*/ 0 w 10653"/>
                            <a:gd name="T1" fmla="*/ 1 h 1"/>
                            <a:gd name="T2" fmla="*/ 10653 w 10653"/>
                            <a:gd name="T3" fmla="*/ 0 h 1"/>
                          </a:gdLst>
                          <a:ahLst/>
                          <a:cxnLst>
                            <a:cxn ang="0">
                              <a:pos x="T0" y="T1"/>
                            </a:cxn>
                            <a:cxn ang="0">
                              <a:pos x="T2" y="T3"/>
                            </a:cxn>
                          </a:cxnLst>
                          <a:rect l="0" t="0" r="r" b="b"/>
                          <a:pathLst>
                            <a:path w="10653" h="1">
                              <a:moveTo>
                                <a:pt x="0" y="1"/>
                              </a:moveTo>
                              <a:lnTo>
                                <a:pt x="10653" y="0"/>
                              </a:lnTo>
                            </a:path>
                          </a:pathLst>
                        </a:cu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E7BC" id="Freeform 55" o:spid="_x0000_s1026" style="position:absolute;margin-left:42.35pt;margin-top:94pt;width:527.65pt;height:.05pt;z-index:251658259;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coordsize="10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" path="m,1l10653,e" strokeweight="3pt">
                <v:shadow color="#ccc"/>
                <v:path arrowok="t" o:connecttype="custom" o:connectlocs="0,635;6701155,0" o:connectangles="0,0"/>
                <w10:wrap anchorx="page" anchory="page"/>
              </v:shape>
            </w:pict>
          </mc:Fallback>
        </mc:AlternateContent>
      </w:r>
      <w:r w:rsidR="00D923DA">
        <w:rPr>
          <w:noProof/>
        </w:rPr>
        <mc:AlternateContent>
          <mc:Choice Requires="wps">
            <w:drawing>
              <wp:anchor distT="0" distB="0" distL="114300" distR="114300" simplePos="0" relativeHeight="251658274" behindDoc="0" locked="0" layoutInCell="1" allowOverlap="1" wp14:anchorId="00DCAA37" wp14:editId="2C7AACF0">
                <wp:simplePos x="0" y="0"/>
                <wp:positionH relativeFrom="page">
                  <wp:posOffset>5842635</wp:posOffset>
                </wp:positionH>
                <wp:positionV relativeFrom="page">
                  <wp:posOffset>2400935</wp:posOffset>
                </wp:positionV>
                <wp:extent cx="1192530" cy="1700530"/>
                <wp:effectExtent l="3810" t="635" r="3810" b="3810"/>
                <wp:wrapNone/>
                <wp:docPr id="21240253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2D1A" w14:textId="77777777" w:rsidR="00E209A5" w:rsidRPr="00E209A5" w:rsidRDefault="00E209A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DCAA37" id="Text Box 113" o:spid="_x0000_s1048" type="#_x0000_t202" style="position:absolute;margin-left:460.05pt;margin-top:189.05pt;width:93.9pt;height:133.9pt;z-index:25165827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" filled="f" stroked="f">
                <v:textbox style="mso-fit-shape-to-text:t">
                  <w:txbxContent>
                    <w:p w14:paraId="07B82D1A" w14:textId="77777777" w:rsidR="00E209A5" w:rsidRPr="00E209A5" w:rsidRDefault="00E209A5"/>
                  </w:txbxContent>
                </v:textbox>
                <w10:wrap anchorx="page" anchory="page"/>
              </v:shape>
            </w:pict>
          </mc:Fallback>
        </mc:AlternateContent>
      </w:r>
      <w:r w:rsidR="00974687">
        <w:br w:type="page"/>
      </w:r>
    </w:p>
    <w:p w14:paraId="17919F67" w14:textId="38D1D2A0" w:rsidR="00DD2ED3" w:rsidRDefault="00F333CD">
      <w:r>
        <w:rPr>
          <w:noProof/>
        </w:rPr>
        <mc:AlternateContent>
          <mc:Choice Requires="wps">
            <w:drawing>
              <wp:anchor distT="36576" distB="36576" distL="36576" distR="36576" simplePos="0" relativeHeight="251658265" behindDoc="0" locked="0" layoutInCell="1" allowOverlap="1" wp14:anchorId="79494C6D" wp14:editId="0C05E3C1">
                <wp:simplePos x="0" y="0"/>
                <wp:positionH relativeFrom="page">
                  <wp:posOffset>5718175</wp:posOffset>
                </wp:positionH>
                <wp:positionV relativeFrom="page">
                  <wp:posOffset>1040130</wp:posOffset>
                </wp:positionV>
                <wp:extent cx="1623060" cy="253365"/>
                <wp:effectExtent l="4445" t="3810" r="1270" b="0"/>
                <wp:wrapNone/>
                <wp:docPr id="19530830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23060" cy="2533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A90DE7" w14:textId="77777777" w:rsidR="002C7EDA" w:rsidRPr="00280A50" w:rsidRDefault="002C7EDA" w:rsidP="008033C7">
                            <w:pPr>
                              <w:jc w:val="right"/>
                              <w:rPr>
                                <w:rStyle w:val="PageNumber"/>
                              </w:rPr>
                            </w:pPr>
                            <w:r w:rsidRPr="00280A50">
                              <w:rPr>
                                <w:rStyle w:val="PageNumber"/>
                              </w:rPr>
                              <w:t xml:space="preserve">Page </w:t>
                            </w:r>
                            <w:r w:rsidR="008033C7" w:rsidRPr="00280A50">
                              <w:rPr>
                                <w:rStyle w:val="PageNumber"/>
                              </w:rPr>
                              <w:t>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4C6D" id="Text Box 81" o:spid="_x0000_s1049" type="#_x0000_t202" style="position:absolute;margin-left:450.25pt;margin-top:81.9pt;width:127.8pt;height:19.95pt;z-index:25165826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" stroked="f" strokeweight="0" insetpen="t">
                <v:shadow color="#ccc"/>
                <o:lock v:ext="edit" shapetype="t"/>
                <v:textbox inset="2.85pt,2.85pt,2.85pt,2.85pt">
                  <w:txbxContent>
                    <w:p w14:paraId="26A90DE7" w14:textId="77777777" w:rsidR="002C7EDA" w:rsidRPr="00280A50" w:rsidRDefault="002C7EDA" w:rsidP="008033C7">
                      <w:pPr>
                        <w:jc w:val="right"/>
                        <w:rPr>
                          <w:rStyle w:val="PageNumber"/>
                        </w:rPr>
                      </w:pPr>
                      <w:r w:rsidRPr="00280A50">
                        <w:rPr>
                          <w:rStyle w:val="PageNumber"/>
                        </w:rPr>
                        <w:t xml:space="preserve">Page </w:t>
                      </w:r>
                      <w:r w:rsidR="008033C7" w:rsidRPr="00280A50">
                        <w:rPr>
                          <w:rStyle w:val="PageNumber"/>
                        </w:rPr>
                        <w:t>3</w:t>
                      </w:r>
                    </w:p>
                  </w:txbxContent>
                </v:textbox>
                <w10:wrap anchorx="page" anchory="page"/>
              </v:shape>
            </w:pict>
          </mc:Fallback>
        </mc:AlternateContent>
      </w:r>
      <w:r>
        <w:rPr>
          <w:noProof/>
        </w:rPr>
        <mc:AlternateContent>
          <mc:Choice Requires="wps">
            <w:drawing>
              <wp:anchor distT="36576" distB="36576" distL="36576" distR="36576" simplePos="0" relativeHeight="251658273" behindDoc="0" locked="0" layoutInCell="1" allowOverlap="1" wp14:anchorId="58FF1F6E" wp14:editId="4E65A144">
                <wp:simplePos x="0" y="0"/>
                <wp:positionH relativeFrom="page">
                  <wp:posOffset>327660</wp:posOffset>
                </wp:positionH>
                <wp:positionV relativeFrom="page">
                  <wp:posOffset>998220</wp:posOffset>
                </wp:positionV>
                <wp:extent cx="2231390" cy="292735"/>
                <wp:effectExtent l="0" t="0" r="0" b="0"/>
                <wp:wrapNone/>
                <wp:docPr id="14697962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31390" cy="29273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59B927" w14:textId="5D10ADF0" w:rsidR="00FA2EEC" w:rsidRPr="005F7D6A" w:rsidRDefault="00BE59F1" w:rsidP="0022453D">
                            <w:pPr>
                              <w:pStyle w:val="pagetitlerR"/>
                            </w:pPr>
                            <w:r>
                              <w:t>Principal’s Corner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1F6E" id="Text Box 111" o:spid="_x0000_s1050" type="#_x0000_t202" style="position:absolute;margin-left:25.8pt;margin-top:78.6pt;width:175.7pt;height:23.05pt;z-index:25165827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" stroked="f" strokeweight="0" insetpen="t">
                <v:shadow color="#ccc"/>
                <o:lock v:ext="edit" shapetype="t"/>
                <v:textbox inset="2.85pt,2.85pt,2.85pt,2.85pt">
                  <w:txbxContent>
                    <w:p w14:paraId="6059B927" w14:textId="5D10ADF0" w:rsidR="00FA2EEC" w:rsidRPr="005F7D6A" w:rsidRDefault="00BE59F1" w:rsidP="0022453D">
                      <w:pPr>
                        <w:pStyle w:val="pagetitlerR"/>
                      </w:pPr>
                      <w:r>
                        <w:t>Principal’s Corner</w:t>
                      </w:r>
                    </w:p>
                  </w:txbxContent>
                </v:textbox>
                <w10:wrap anchorx="page" anchory="page"/>
              </v:shape>
            </w:pict>
          </mc:Fallback>
        </mc:AlternateContent>
      </w:r>
    </w:p>
    <w:p w14:paraId="4D591159" w14:textId="77777777" w:rsidR="009F2EB5" w:rsidRDefault="009F2EB5"/>
    <w:p w14:paraId="226AA7FA" w14:textId="4B34E931" w:rsidR="00F333CD" w:rsidRDefault="00281817">
      <w:r>
        <w:rPr>
          <w:noProof/>
        </w:rPr>
        <mc:AlternateContent>
          <mc:Choice Requires="wps">
            <w:drawing>
              <wp:anchor distT="36576" distB="36576" distL="36576" distR="36576" simplePos="0" relativeHeight="251658271" behindDoc="0" locked="0" layoutInCell="1" allowOverlap="1" wp14:anchorId="412D6EA7" wp14:editId="63570E80">
                <wp:simplePos x="0" y="0"/>
                <wp:positionH relativeFrom="page">
                  <wp:posOffset>2385060</wp:posOffset>
                </wp:positionH>
                <wp:positionV relativeFrom="page">
                  <wp:posOffset>1386840</wp:posOffset>
                </wp:positionV>
                <wp:extent cx="5172710" cy="9113520"/>
                <wp:effectExtent l="0" t="0" r="8890" b="0"/>
                <wp:wrapNone/>
                <wp:docPr id="8509648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72710" cy="911352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7EEBCD" w14:textId="77777777" w:rsidR="00480145" w:rsidRDefault="00480145" w:rsidP="00DA51DC">
                            <w:pPr>
                              <w:spacing w:after="0" w:line="240" w:lineRule="auto"/>
                              <w:textAlignment w:val="baseline"/>
                              <w:rPr>
                                <w:rFonts w:ascii="Open Sans" w:hAnsi="Open Sans" w:cs="Open Sans"/>
                                <w:color w:val="auto"/>
                                <w:kern w:val="0"/>
                                <w:sz w:val="22"/>
                                <w:szCs w:val="22"/>
                              </w:rPr>
                            </w:pPr>
                          </w:p>
                          <w:p w14:paraId="3B522C3E" w14:textId="77777777" w:rsidR="00A52BFE" w:rsidRPr="00BD346B" w:rsidRDefault="00A52BFE" w:rsidP="00DA51DC">
                            <w:pPr>
                              <w:spacing w:after="0" w:line="240" w:lineRule="auto"/>
                              <w:textAlignment w:val="baseline"/>
                              <w:rPr>
                                <w:rFonts w:ascii="Open Sans" w:hAnsi="Open Sans" w:cs="Open Sans"/>
                                <w:color w:val="auto"/>
                                <w:kern w:val="0"/>
                                <w:sz w:val="24"/>
                                <w:szCs w:val="24"/>
                              </w:rPr>
                            </w:pPr>
                          </w:p>
                          <w:p w14:paraId="5CEED8E8" w14:textId="77777777" w:rsidR="00F5659E" w:rsidRPr="005233BC" w:rsidRDefault="00F5659E" w:rsidP="00DA51DC">
                            <w:pPr>
                              <w:spacing w:after="0" w:line="240" w:lineRule="auto"/>
                              <w:textAlignment w:val="baseline"/>
                              <w:rPr>
                                <w:rFonts w:ascii="Open Sans" w:hAnsi="Open Sans" w:cs="Open Sans"/>
                                <w:color w:val="auto"/>
                                <w:kern w:val="0"/>
                                <w:sz w:val="24"/>
                                <w:szCs w:val="24"/>
                              </w:rPr>
                            </w:pPr>
                          </w:p>
                          <w:p w14:paraId="7EA7D1D5" w14:textId="77777777" w:rsidR="00CC0203" w:rsidRPr="00B155B9" w:rsidRDefault="00CC0203" w:rsidP="00DA51DC">
                            <w:pPr>
                              <w:spacing w:after="0" w:line="240" w:lineRule="auto"/>
                              <w:textAlignment w:val="baseline"/>
                              <w:rPr>
                                <w:rFonts w:ascii="Open Sans" w:hAnsi="Open Sans" w:cs="Open Sans"/>
                                <w:color w:val="auto"/>
                                <w:kern w:val="0"/>
                                <w:sz w:val="28"/>
                                <w:szCs w:val="28"/>
                              </w:rPr>
                            </w:pPr>
                          </w:p>
                          <w:p w14:paraId="699AB291" w14:textId="77777777" w:rsidR="00CC0203" w:rsidRPr="00DA51DC" w:rsidRDefault="00CC0203" w:rsidP="00DA51DC">
                            <w:pPr>
                              <w:spacing w:after="0" w:line="240" w:lineRule="auto"/>
                              <w:textAlignment w:val="baseline"/>
                              <w:rPr>
                                <w:rFonts w:ascii="Open Sans" w:hAnsi="Open Sans" w:cs="Open Sans"/>
                                <w:color w:val="auto"/>
                                <w:kern w:val="0"/>
                                <w:sz w:val="28"/>
                                <w:szCs w:val="28"/>
                              </w:rPr>
                            </w:pPr>
                          </w:p>
                          <w:p w14:paraId="0B97666C" w14:textId="625C1BA9" w:rsidR="00673E08" w:rsidRDefault="00C6771F" w:rsidP="00EC37E8">
                            <w:pPr>
                              <w:pStyle w:val="BodyText"/>
                              <w:rPr>
                                <w:rFonts w:ascii="Georgia" w:hAnsi="Georgia"/>
                                <w:color w:val="1A1A1A"/>
                                <w:sz w:val="28"/>
                                <w:szCs w:val="28"/>
                                <w:shd w:val="clear" w:color="auto" w:fill="FFFFFF"/>
                              </w:rPr>
                            </w:pPr>
                            <w:r>
                              <w:rPr>
                                <w:rFonts w:ascii="Georgia" w:hAnsi="Georgia"/>
                                <w:sz w:val="28"/>
                                <w:szCs w:val="28"/>
                              </w:rPr>
                              <w:t xml:space="preserve"> </w:t>
                            </w:r>
                            <w:r w:rsidR="00B709D9">
                              <w:rPr>
                                <w:rFonts w:ascii="Georgia" w:hAnsi="Georgia"/>
                                <w:sz w:val="28"/>
                                <w:szCs w:val="28"/>
                              </w:rPr>
                              <w:t xml:space="preserve"> </w:t>
                            </w:r>
                          </w:p>
                          <w:p w14:paraId="07C91C87" w14:textId="77777777" w:rsidR="0077046D" w:rsidRDefault="0077046D" w:rsidP="00EC37E8">
                            <w:pPr>
                              <w:pStyle w:val="BodyText"/>
                              <w:rPr>
                                <w:rFonts w:ascii="Georgia" w:hAnsi="Georgia"/>
                                <w:color w:val="1A1A1A"/>
                                <w:sz w:val="28"/>
                                <w:szCs w:val="28"/>
                                <w:shd w:val="clear" w:color="auto" w:fill="FFFFFF"/>
                              </w:rPr>
                            </w:pPr>
                          </w:p>
                          <w:p w14:paraId="56F22FF9" w14:textId="3D91D004" w:rsidR="0077046D" w:rsidRPr="00A0104E" w:rsidRDefault="0077046D" w:rsidP="00DB5124">
                            <w:pPr>
                              <w:pStyle w:val="BodyText"/>
                              <w:jc w:val="center"/>
                              <w:rPr>
                                <w:rFonts w:ascii="Georgia" w:hAnsi="Georgia"/>
                                <w:sz w:val="28"/>
                                <w:szCs w:val="2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6EA7" id="Text Box 106" o:spid="_x0000_s1051" type="#_x0000_t202" style="position:absolute;margin-left:187.8pt;margin-top:109.2pt;width:407.3pt;height:717.6pt;z-index:25165827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" stroked="f" strokeweight="0" insetpen="t">
                <v:shadow color="#ccc"/>
                <o:lock v:ext="edit" shapetype="t"/>
                <v:textbox inset="2.85pt,2.85pt,2.85pt,2.85pt">
                  <w:txbxContent>
                    <w:p w14:paraId="0B7EEBCD" w14:textId="77777777" w:rsidR="00480145" w:rsidRDefault="00480145" w:rsidP="00DA51DC">
                      <w:pPr>
                        <w:spacing w:after="0" w:line="240" w:lineRule="auto"/>
                        <w:textAlignment w:val="baseline"/>
                        <w:rPr>
                          <w:rFonts w:ascii="Open Sans" w:hAnsi="Open Sans" w:cs="Open Sans"/>
                          <w:color w:val="auto"/>
                          <w:kern w:val="0"/>
                          <w:sz w:val="22"/>
                          <w:szCs w:val="22"/>
                        </w:rPr>
                      </w:pPr>
                    </w:p>
                    <w:p w14:paraId="3B522C3E" w14:textId="77777777" w:rsidR="00A52BFE" w:rsidRPr="00BD346B" w:rsidRDefault="00A52BFE" w:rsidP="00DA51DC">
                      <w:pPr>
                        <w:spacing w:after="0" w:line="240" w:lineRule="auto"/>
                        <w:textAlignment w:val="baseline"/>
                        <w:rPr>
                          <w:rFonts w:ascii="Open Sans" w:hAnsi="Open Sans" w:cs="Open Sans"/>
                          <w:color w:val="auto"/>
                          <w:kern w:val="0"/>
                          <w:sz w:val="24"/>
                          <w:szCs w:val="24"/>
                        </w:rPr>
                      </w:pPr>
                    </w:p>
                    <w:p w14:paraId="5CEED8E8" w14:textId="77777777" w:rsidR="00F5659E" w:rsidRPr="005233BC" w:rsidRDefault="00F5659E" w:rsidP="00DA51DC">
                      <w:pPr>
                        <w:spacing w:after="0" w:line="240" w:lineRule="auto"/>
                        <w:textAlignment w:val="baseline"/>
                        <w:rPr>
                          <w:rFonts w:ascii="Open Sans" w:hAnsi="Open Sans" w:cs="Open Sans"/>
                          <w:color w:val="auto"/>
                          <w:kern w:val="0"/>
                          <w:sz w:val="24"/>
                          <w:szCs w:val="24"/>
                        </w:rPr>
                      </w:pPr>
                    </w:p>
                    <w:p w14:paraId="7EA7D1D5" w14:textId="77777777" w:rsidR="00CC0203" w:rsidRPr="00B155B9" w:rsidRDefault="00CC0203" w:rsidP="00DA51DC">
                      <w:pPr>
                        <w:spacing w:after="0" w:line="240" w:lineRule="auto"/>
                        <w:textAlignment w:val="baseline"/>
                        <w:rPr>
                          <w:rFonts w:ascii="Open Sans" w:hAnsi="Open Sans" w:cs="Open Sans"/>
                          <w:color w:val="auto"/>
                          <w:kern w:val="0"/>
                          <w:sz w:val="28"/>
                          <w:szCs w:val="28"/>
                        </w:rPr>
                      </w:pPr>
                    </w:p>
                    <w:p w14:paraId="699AB291" w14:textId="77777777" w:rsidR="00CC0203" w:rsidRPr="00DA51DC" w:rsidRDefault="00CC0203" w:rsidP="00DA51DC">
                      <w:pPr>
                        <w:spacing w:after="0" w:line="240" w:lineRule="auto"/>
                        <w:textAlignment w:val="baseline"/>
                        <w:rPr>
                          <w:rFonts w:ascii="Open Sans" w:hAnsi="Open Sans" w:cs="Open Sans"/>
                          <w:color w:val="auto"/>
                          <w:kern w:val="0"/>
                          <w:sz w:val="28"/>
                          <w:szCs w:val="28"/>
                        </w:rPr>
                      </w:pPr>
                    </w:p>
                    <w:p w14:paraId="0B97666C" w14:textId="625C1BA9" w:rsidR="00673E08" w:rsidRDefault="00C6771F" w:rsidP="00EC37E8">
                      <w:pPr>
                        <w:pStyle w:val="BodyText"/>
                        <w:rPr>
                          <w:rFonts w:ascii="Georgia" w:hAnsi="Georgia"/>
                          <w:color w:val="1A1A1A"/>
                          <w:sz w:val="28"/>
                          <w:szCs w:val="28"/>
                          <w:shd w:val="clear" w:color="auto" w:fill="FFFFFF"/>
                        </w:rPr>
                      </w:pPr>
                      <w:r>
                        <w:rPr>
                          <w:rFonts w:ascii="Georgia" w:hAnsi="Georgia"/>
                          <w:sz w:val="28"/>
                          <w:szCs w:val="28"/>
                        </w:rPr>
                        <w:t xml:space="preserve"> </w:t>
                      </w:r>
                      <w:r w:rsidR="00B709D9">
                        <w:rPr>
                          <w:rFonts w:ascii="Georgia" w:hAnsi="Georgia"/>
                          <w:sz w:val="28"/>
                          <w:szCs w:val="28"/>
                        </w:rPr>
                        <w:t xml:space="preserve"> </w:t>
                      </w:r>
                    </w:p>
                    <w:p w14:paraId="07C91C87" w14:textId="77777777" w:rsidR="0077046D" w:rsidRDefault="0077046D" w:rsidP="00EC37E8">
                      <w:pPr>
                        <w:pStyle w:val="BodyText"/>
                        <w:rPr>
                          <w:rFonts w:ascii="Georgia" w:hAnsi="Georgia"/>
                          <w:color w:val="1A1A1A"/>
                          <w:sz w:val="28"/>
                          <w:szCs w:val="28"/>
                          <w:shd w:val="clear" w:color="auto" w:fill="FFFFFF"/>
                        </w:rPr>
                      </w:pPr>
                    </w:p>
                    <w:p w14:paraId="56F22FF9" w14:textId="3D91D004" w:rsidR="0077046D" w:rsidRPr="00A0104E" w:rsidRDefault="0077046D" w:rsidP="00DB5124">
                      <w:pPr>
                        <w:pStyle w:val="BodyText"/>
                        <w:jc w:val="center"/>
                        <w:rPr>
                          <w:rFonts w:ascii="Georgia" w:hAnsi="Georgia"/>
                          <w:sz w:val="28"/>
                          <w:szCs w:val="28"/>
                        </w:rPr>
                      </w:pPr>
                    </w:p>
                  </w:txbxContent>
                </v:textbox>
                <w10:wrap anchorx="page" anchory="page"/>
              </v:shape>
            </w:pict>
          </mc:Fallback>
        </mc:AlternateContent>
      </w:r>
      <w:r w:rsidR="00D6455E">
        <w:rPr>
          <w:noProof/>
        </w:rPr>
        <mc:AlternateContent>
          <mc:Choice Requires="wps">
            <w:drawing>
              <wp:anchor distT="0" distB="0" distL="114300" distR="114300" simplePos="0" relativeHeight="251658277" behindDoc="0" locked="0" layoutInCell="1" allowOverlap="1" wp14:anchorId="2BE89388" wp14:editId="46A92F81">
                <wp:simplePos x="0" y="0"/>
                <wp:positionH relativeFrom="column">
                  <wp:posOffset>-54610</wp:posOffset>
                </wp:positionH>
                <wp:positionV relativeFrom="paragraph">
                  <wp:posOffset>221615</wp:posOffset>
                </wp:positionV>
                <wp:extent cx="1645920" cy="746760"/>
                <wp:effectExtent l="0" t="0" r="0" b="0"/>
                <wp:wrapNone/>
                <wp:docPr id="561623232" name="Text Box 3"/>
                <wp:cNvGraphicFramePr/>
                <a:graphic xmlns:a="http://schemas.openxmlformats.org/drawingml/2006/main">
                  <a:graphicData uri="http://schemas.microsoft.com/office/word/2010/wordprocessingShape">
                    <wps:wsp>
                      <wps:cNvSpPr txBox="1"/>
                      <wps:spPr>
                        <a:xfrm>
                          <a:off x="0" y="0"/>
                          <a:ext cx="1645920" cy="746760"/>
                        </a:xfrm>
                        <a:prstGeom prst="rect">
                          <a:avLst/>
                        </a:prstGeom>
                        <a:solidFill>
                          <a:schemeClr val="lt1"/>
                        </a:solidFill>
                        <a:ln w="6350">
                          <a:noFill/>
                        </a:ln>
                      </wps:spPr>
                      <wps:txbx>
                        <w:txbxContent>
                          <w:p w14:paraId="3D926048" w14:textId="1EF1A087" w:rsidR="00D6455E" w:rsidRPr="00D6455E" w:rsidRDefault="00BE59F1" w:rsidP="00D6455E">
                            <w:pPr>
                              <w:jc w:val="center"/>
                              <w:rPr>
                                <w:rFonts w:ascii="Garamond" w:hAnsi="Garamond"/>
                                <w:b/>
                                <w:bCs/>
                                <w:sz w:val="44"/>
                                <w:szCs w:val="44"/>
                              </w:rPr>
                            </w:pPr>
                            <w:r>
                              <w:rPr>
                                <w:rFonts w:ascii="Garamond" w:hAnsi="Garamond"/>
                                <w:b/>
                                <w:bCs/>
                                <w:sz w:val="44"/>
                                <w:szCs w:val="44"/>
                              </w:rPr>
                              <w:t>Mass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89388" id="_x0000_s1052" type="#_x0000_t202" style="position:absolute;margin-left:-4.3pt;margin-top:17.45pt;width:129.6pt;height:58.8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" fillcolor="white [3201]" stroked="f" strokeweight=".5pt">
                <v:textbox>
                  <w:txbxContent>
                    <w:p w14:paraId="3D926048" w14:textId="1EF1A087" w:rsidR="00D6455E" w:rsidRPr="00D6455E" w:rsidRDefault="00BE59F1" w:rsidP="00D6455E">
                      <w:pPr>
                        <w:jc w:val="center"/>
                        <w:rPr>
                          <w:rFonts w:ascii="Garamond" w:hAnsi="Garamond"/>
                          <w:b/>
                          <w:bCs/>
                          <w:sz w:val="44"/>
                          <w:szCs w:val="44"/>
                        </w:rPr>
                      </w:pPr>
                      <w:r>
                        <w:rPr>
                          <w:rFonts w:ascii="Garamond" w:hAnsi="Garamond"/>
                          <w:b/>
                          <w:bCs/>
                          <w:sz w:val="44"/>
                          <w:szCs w:val="44"/>
                        </w:rPr>
                        <w:t>Mass Information</w:t>
                      </w:r>
                    </w:p>
                  </w:txbxContent>
                </v:textbox>
              </v:shape>
            </w:pict>
          </mc:Fallback>
        </mc:AlternateContent>
      </w:r>
    </w:p>
    <w:p w14:paraId="33847A08" w14:textId="18C54AF2" w:rsidR="00265EA5" w:rsidRDefault="00340244">
      <w:r>
        <w:rPr>
          <w:noProof/>
        </w:rPr>
        <mc:AlternateContent>
          <mc:Choice Requires="wps">
            <w:drawing>
              <wp:anchor distT="0" distB="0" distL="114300" distR="114300" simplePos="0" relativeHeight="251660337" behindDoc="0" locked="0" layoutInCell="1" allowOverlap="1" wp14:anchorId="63D8F663" wp14:editId="71A59F56">
                <wp:simplePos x="0" y="0"/>
                <wp:positionH relativeFrom="column">
                  <wp:posOffset>4006850</wp:posOffset>
                </wp:positionH>
                <wp:positionV relativeFrom="paragraph">
                  <wp:posOffset>76835</wp:posOffset>
                </wp:positionV>
                <wp:extent cx="2682240" cy="2694940"/>
                <wp:effectExtent l="0" t="0" r="22860" b="10160"/>
                <wp:wrapNone/>
                <wp:docPr id="1851986327" name="Text Box 45"/>
                <wp:cNvGraphicFramePr/>
                <a:graphic xmlns:a="http://schemas.openxmlformats.org/drawingml/2006/main">
                  <a:graphicData uri="http://schemas.microsoft.com/office/word/2010/wordprocessingShape">
                    <wps:wsp>
                      <wps:cNvSpPr txBox="1"/>
                      <wps:spPr>
                        <a:xfrm>
                          <a:off x="0" y="0"/>
                          <a:ext cx="2682240" cy="2694940"/>
                        </a:xfrm>
                        <a:prstGeom prst="rect">
                          <a:avLst/>
                        </a:prstGeom>
                        <a:solidFill>
                          <a:schemeClr val="lt1"/>
                        </a:solidFill>
                        <a:ln w="6350">
                          <a:solidFill>
                            <a:prstClr val="black"/>
                          </a:solidFill>
                        </a:ln>
                      </wps:spPr>
                      <wps:txbx>
                        <w:txbxContent>
                          <w:p w14:paraId="0BAD29D6" w14:textId="16172BB0" w:rsidR="00340244" w:rsidRDefault="00D177DC" w:rsidP="00340244">
                            <w:pPr>
                              <w:jc w:val="center"/>
                              <w:rPr>
                                <w:rFonts w:ascii="Algerian" w:hAnsi="Algerian"/>
                                <w:sz w:val="22"/>
                                <w:szCs w:val="22"/>
                              </w:rPr>
                            </w:pPr>
                            <w:r>
                              <w:rPr>
                                <w:rFonts w:ascii="Algerian" w:hAnsi="Algerian"/>
                                <w:sz w:val="22"/>
                                <w:szCs w:val="22"/>
                              </w:rPr>
                              <w:t>Glo BINGO</w:t>
                            </w:r>
                          </w:p>
                          <w:p w14:paraId="4CABC2B5" w14:textId="6801488E" w:rsidR="00D177DC" w:rsidRPr="00340244" w:rsidRDefault="00E51DE9" w:rsidP="00340244">
                            <w:pPr>
                              <w:jc w:val="center"/>
                              <w:rPr>
                                <w:rFonts w:ascii="Algerian" w:hAnsi="Algerian"/>
                                <w:sz w:val="22"/>
                                <w:szCs w:val="22"/>
                              </w:rPr>
                            </w:pPr>
                            <w:r>
                              <w:rPr>
                                <w:rFonts w:ascii="Algerian" w:hAnsi="Algerian"/>
                                <w:sz w:val="22"/>
                                <w:szCs w:val="22"/>
                              </w:rPr>
                              <w:t>What an amazing turnout we had for our 2</w:t>
                            </w:r>
                            <w:r w:rsidRPr="00E51DE9">
                              <w:rPr>
                                <w:rFonts w:ascii="Algerian" w:hAnsi="Algerian"/>
                                <w:sz w:val="22"/>
                                <w:szCs w:val="22"/>
                                <w:vertAlign w:val="superscript"/>
                              </w:rPr>
                              <w:t>nd</w:t>
                            </w:r>
                            <w:r>
                              <w:rPr>
                                <w:rFonts w:ascii="Algerian" w:hAnsi="Algerian"/>
                                <w:sz w:val="22"/>
                                <w:szCs w:val="22"/>
                              </w:rPr>
                              <w:t xml:space="preserve"> annual glo bingo. Many thanks to our sponsors, </w:t>
                            </w:r>
                            <w:r w:rsidR="007E6F7E">
                              <w:rPr>
                                <w:rFonts w:ascii="Algerian" w:hAnsi="Algerian"/>
                                <w:sz w:val="22"/>
                                <w:szCs w:val="22"/>
                              </w:rPr>
                              <w:t xml:space="preserve">donators of desserts, workers, and players. A special thanks to brad and </w:t>
                            </w:r>
                            <w:r w:rsidR="00AF6EDC">
                              <w:rPr>
                                <w:rFonts w:ascii="Algerian" w:hAnsi="Algerian"/>
                                <w:sz w:val="22"/>
                                <w:szCs w:val="22"/>
                              </w:rPr>
                              <w:t>Angie</w:t>
                            </w:r>
                            <w:r w:rsidR="007E6F7E">
                              <w:rPr>
                                <w:rFonts w:ascii="Algerian" w:hAnsi="Algerian"/>
                                <w:sz w:val="22"/>
                                <w:szCs w:val="22"/>
                              </w:rPr>
                              <w:t xml:space="preserve"> </w:t>
                            </w:r>
                            <w:proofErr w:type="spellStart"/>
                            <w:r w:rsidR="007E6F7E">
                              <w:rPr>
                                <w:rFonts w:ascii="Algerian" w:hAnsi="Algerian"/>
                                <w:sz w:val="22"/>
                                <w:szCs w:val="22"/>
                              </w:rPr>
                              <w:t>newbanks</w:t>
                            </w:r>
                            <w:proofErr w:type="spellEnd"/>
                            <w:r w:rsidR="00AF6EDC">
                              <w:rPr>
                                <w:rFonts w:ascii="Algerian" w:hAnsi="Algerian"/>
                                <w:sz w:val="22"/>
                                <w:szCs w:val="22"/>
                              </w:rPr>
                              <w:t xml:space="preserve">, </w:t>
                            </w:r>
                            <w:r w:rsidR="007E6F7E">
                              <w:rPr>
                                <w:rFonts w:ascii="Algerian" w:hAnsi="Algerian"/>
                                <w:sz w:val="22"/>
                                <w:szCs w:val="22"/>
                              </w:rPr>
                              <w:t xml:space="preserve"> </w:t>
                            </w:r>
                            <w:r w:rsidR="00AF6EDC">
                              <w:rPr>
                                <w:rFonts w:ascii="Algerian" w:hAnsi="Algerian"/>
                                <w:sz w:val="22"/>
                                <w:szCs w:val="22"/>
                              </w:rPr>
                              <w:t xml:space="preserve">mark and colleen </w:t>
                            </w:r>
                            <w:r w:rsidR="00F15F74">
                              <w:rPr>
                                <w:rFonts w:ascii="Algerian" w:hAnsi="Algerian"/>
                                <w:sz w:val="22"/>
                                <w:szCs w:val="22"/>
                              </w:rPr>
                              <w:t>Funke</w:t>
                            </w:r>
                            <w:r w:rsidR="00E3769E">
                              <w:rPr>
                                <w:rFonts w:ascii="Algerian" w:hAnsi="Algerian"/>
                                <w:sz w:val="22"/>
                                <w:szCs w:val="22"/>
                              </w:rPr>
                              <w:t xml:space="preserve">, and </w:t>
                            </w:r>
                            <w:r w:rsidR="00F15F74">
                              <w:rPr>
                                <w:rFonts w:ascii="Algerian" w:hAnsi="Algerian"/>
                                <w:sz w:val="22"/>
                                <w:szCs w:val="22"/>
                              </w:rPr>
                              <w:t>Brian</w:t>
                            </w:r>
                            <w:r w:rsidR="00E3769E">
                              <w:rPr>
                                <w:rFonts w:ascii="Algerian" w:hAnsi="Algerian"/>
                                <w:sz w:val="22"/>
                                <w:szCs w:val="22"/>
                              </w:rPr>
                              <w:t xml:space="preserve"> and Jessica reed for all your hard work. </w:t>
                            </w:r>
                            <w:r w:rsidR="00F15F74">
                              <w:rPr>
                                <w:rFonts w:ascii="Algerian" w:hAnsi="Algerian"/>
                                <w:sz w:val="22"/>
                                <w:szCs w:val="22"/>
                              </w:rPr>
                              <w:t>Home and school profited a little over $8000.00 from this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8F663" id="Text Box 45" o:spid="_x0000_s1053" type="#_x0000_t202" style="position:absolute;margin-left:315.5pt;margin-top:6.05pt;width:211.2pt;height:212.2pt;z-index:251660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" fillcolor="white [3201]" strokeweight=".5pt">
                <v:textbox>
                  <w:txbxContent>
                    <w:p w14:paraId="0BAD29D6" w14:textId="16172BB0" w:rsidR="00340244" w:rsidRDefault="00D177DC" w:rsidP="00340244">
                      <w:pPr>
                        <w:jc w:val="center"/>
                        <w:rPr>
                          <w:rFonts w:ascii="Algerian" w:hAnsi="Algerian"/>
                          <w:sz w:val="22"/>
                          <w:szCs w:val="22"/>
                        </w:rPr>
                      </w:pPr>
                      <w:r>
                        <w:rPr>
                          <w:rFonts w:ascii="Algerian" w:hAnsi="Algerian"/>
                          <w:sz w:val="22"/>
                          <w:szCs w:val="22"/>
                        </w:rPr>
                        <w:t>Glo BINGO</w:t>
                      </w:r>
                    </w:p>
                    <w:p w14:paraId="4CABC2B5" w14:textId="6801488E" w:rsidR="00D177DC" w:rsidRPr="00340244" w:rsidRDefault="00E51DE9" w:rsidP="00340244">
                      <w:pPr>
                        <w:jc w:val="center"/>
                        <w:rPr>
                          <w:rFonts w:ascii="Algerian" w:hAnsi="Algerian"/>
                          <w:sz w:val="22"/>
                          <w:szCs w:val="22"/>
                        </w:rPr>
                      </w:pPr>
                      <w:r>
                        <w:rPr>
                          <w:rFonts w:ascii="Algerian" w:hAnsi="Algerian"/>
                          <w:sz w:val="22"/>
                          <w:szCs w:val="22"/>
                        </w:rPr>
                        <w:t>What an amazing turnout we had for our 2</w:t>
                      </w:r>
                      <w:r w:rsidRPr="00E51DE9">
                        <w:rPr>
                          <w:rFonts w:ascii="Algerian" w:hAnsi="Algerian"/>
                          <w:sz w:val="22"/>
                          <w:szCs w:val="22"/>
                          <w:vertAlign w:val="superscript"/>
                        </w:rPr>
                        <w:t>nd</w:t>
                      </w:r>
                      <w:r>
                        <w:rPr>
                          <w:rFonts w:ascii="Algerian" w:hAnsi="Algerian"/>
                          <w:sz w:val="22"/>
                          <w:szCs w:val="22"/>
                        </w:rPr>
                        <w:t xml:space="preserve"> annual glo bingo. Many thanks to our sponsors, </w:t>
                      </w:r>
                      <w:r w:rsidR="007E6F7E">
                        <w:rPr>
                          <w:rFonts w:ascii="Algerian" w:hAnsi="Algerian"/>
                          <w:sz w:val="22"/>
                          <w:szCs w:val="22"/>
                        </w:rPr>
                        <w:t xml:space="preserve">donators of desserts, workers, and players. A special thanks to brad and </w:t>
                      </w:r>
                      <w:r w:rsidR="00AF6EDC">
                        <w:rPr>
                          <w:rFonts w:ascii="Algerian" w:hAnsi="Algerian"/>
                          <w:sz w:val="22"/>
                          <w:szCs w:val="22"/>
                        </w:rPr>
                        <w:t>Angie</w:t>
                      </w:r>
                      <w:r w:rsidR="007E6F7E">
                        <w:rPr>
                          <w:rFonts w:ascii="Algerian" w:hAnsi="Algerian"/>
                          <w:sz w:val="22"/>
                          <w:szCs w:val="22"/>
                        </w:rPr>
                        <w:t xml:space="preserve"> </w:t>
                      </w:r>
                      <w:proofErr w:type="spellStart"/>
                      <w:r w:rsidR="007E6F7E">
                        <w:rPr>
                          <w:rFonts w:ascii="Algerian" w:hAnsi="Algerian"/>
                          <w:sz w:val="22"/>
                          <w:szCs w:val="22"/>
                        </w:rPr>
                        <w:t>newbanks</w:t>
                      </w:r>
                      <w:proofErr w:type="spellEnd"/>
                      <w:r w:rsidR="00AF6EDC">
                        <w:rPr>
                          <w:rFonts w:ascii="Algerian" w:hAnsi="Algerian"/>
                          <w:sz w:val="22"/>
                          <w:szCs w:val="22"/>
                        </w:rPr>
                        <w:t xml:space="preserve">, </w:t>
                      </w:r>
                      <w:r w:rsidR="007E6F7E">
                        <w:rPr>
                          <w:rFonts w:ascii="Algerian" w:hAnsi="Algerian"/>
                          <w:sz w:val="22"/>
                          <w:szCs w:val="22"/>
                        </w:rPr>
                        <w:t xml:space="preserve"> </w:t>
                      </w:r>
                      <w:r w:rsidR="00AF6EDC">
                        <w:rPr>
                          <w:rFonts w:ascii="Algerian" w:hAnsi="Algerian"/>
                          <w:sz w:val="22"/>
                          <w:szCs w:val="22"/>
                        </w:rPr>
                        <w:t xml:space="preserve">mark and colleen </w:t>
                      </w:r>
                      <w:r w:rsidR="00F15F74">
                        <w:rPr>
                          <w:rFonts w:ascii="Algerian" w:hAnsi="Algerian"/>
                          <w:sz w:val="22"/>
                          <w:szCs w:val="22"/>
                        </w:rPr>
                        <w:t>Funke</w:t>
                      </w:r>
                      <w:r w:rsidR="00E3769E">
                        <w:rPr>
                          <w:rFonts w:ascii="Algerian" w:hAnsi="Algerian"/>
                          <w:sz w:val="22"/>
                          <w:szCs w:val="22"/>
                        </w:rPr>
                        <w:t xml:space="preserve">, and </w:t>
                      </w:r>
                      <w:r w:rsidR="00F15F74">
                        <w:rPr>
                          <w:rFonts w:ascii="Algerian" w:hAnsi="Algerian"/>
                          <w:sz w:val="22"/>
                          <w:szCs w:val="22"/>
                        </w:rPr>
                        <w:t>Brian</w:t>
                      </w:r>
                      <w:r w:rsidR="00E3769E">
                        <w:rPr>
                          <w:rFonts w:ascii="Algerian" w:hAnsi="Algerian"/>
                          <w:sz w:val="22"/>
                          <w:szCs w:val="22"/>
                        </w:rPr>
                        <w:t xml:space="preserve"> and Jessica reed for all your hard work. </w:t>
                      </w:r>
                      <w:r w:rsidR="00F15F74">
                        <w:rPr>
                          <w:rFonts w:ascii="Algerian" w:hAnsi="Algerian"/>
                          <w:sz w:val="22"/>
                          <w:szCs w:val="22"/>
                        </w:rPr>
                        <w:t>Home and school profited a little over $8000.00 from this event!</w:t>
                      </w:r>
                    </w:p>
                  </w:txbxContent>
                </v:textbox>
              </v:shape>
            </w:pict>
          </mc:Fallback>
        </mc:AlternateContent>
      </w:r>
      <w:r w:rsidR="0054509E">
        <w:rPr>
          <w:noProof/>
        </w:rPr>
        <mc:AlternateContent>
          <mc:Choice Requires="wps">
            <w:drawing>
              <wp:anchor distT="45720" distB="45720" distL="114300" distR="114300" simplePos="0" relativeHeight="251658288" behindDoc="0" locked="0" layoutInCell="1" allowOverlap="1" wp14:anchorId="0596095E" wp14:editId="2BA2CE96">
                <wp:simplePos x="0" y="0"/>
                <wp:positionH relativeFrom="column">
                  <wp:posOffset>1811959</wp:posOffset>
                </wp:positionH>
                <wp:positionV relativeFrom="paragraph">
                  <wp:posOffset>24184</wp:posOffset>
                </wp:positionV>
                <wp:extent cx="5059680" cy="8086477"/>
                <wp:effectExtent l="0" t="0" r="2667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8086477"/>
                        </a:xfrm>
                        <a:prstGeom prst="rect">
                          <a:avLst/>
                        </a:prstGeom>
                        <a:solidFill>
                          <a:srgbClr val="FFFFFF"/>
                        </a:solidFill>
                        <a:ln w="9525">
                          <a:solidFill>
                            <a:srgbClr val="000000"/>
                          </a:solidFill>
                          <a:miter lim="800000"/>
                          <a:headEnd/>
                          <a:tailEnd/>
                        </a:ln>
                      </wps:spPr>
                      <wps:txbx>
                        <w:txbxContent>
                          <w:p w14:paraId="0911B871" w14:textId="319F1C23" w:rsidR="005C5B9B" w:rsidRDefault="00BE33B1" w:rsidP="00B51465">
                            <w:pPr>
                              <w:rPr>
                                <w:noProof/>
                                <w:sz w:val="28"/>
                                <w:szCs w:val="28"/>
                              </w:rPr>
                            </w:pPr>
                            <w:r>
                              <w:rPr>
                                <w:noProof/>
                              </w:rPr>
                              <w:drawing>
                                <wp:inline distT="0" distB="0" distL="0" distR="0" wp14:anchorId="40073F29" wp14:editId="6DA3093A">
                                  <wp:extent cx="1911985" cy="169924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0083" cy="1706439"/>
                                          </a:xfrm>
                                          <a:prstGeom prst="rect">
                                            <a:avLst/>
                                          </a:prstGeom>
                                          <a:noFill/>
                                          <a:ln>
                                            <a:noFill/>
                                          </a:ln>
                                        </pic:spPr>
                                      </pic:pic>
                                    </a:graphicData>
                                  </a:graphic>
                                </wp:inline>
                              </w:drawing>
                            </w:r>
                          </w:p>
                          <w:p w14:paraId="7B7C7C82" w14:textId="77777777" w:rsidR="002660C7" w:rsidRDefault="002660C7" w:rsidP="002660C7">
                            <w:pPr>
                              <w:rPr>
                                <w:rFonts w:ascii="Cascadia Mono" w:hAnsi="Cascadia Mono" w:cs="Cascadia Mono"/>
                                <w:noProof/>
                                <w:sz w:val="28"/>
                                <w:szCs w:val="28"/>
                              </w:rPr>
                            </w:pPr>
                          </w:p>
                          <w:p w14:paraId="5B63E4B1" w14:textId="77777777" w:rsidR="007C0798" w:rsidRDefault="007C0798" w:rsidP="00ED15D2">
                            <w:pPr>
                              <w:rPr>
                                <w:rFonts w:ascii="Amasis MT Pro Medium" w:hAnsi="Amasis MT Pro Medium" w:cs="Cascadia Mono"/>
                                <w:noProof/>
                                <w:sz w:val="32"/>
                                <w:szCs w:val="32"/>
                              </w:rPr>
                            </w:pPr>
                          </w:p>
                          <w:p w14:paraId="206D43FC" w14:textId="77777777" w:rsidR="00F15F74" w:rsidRDefault="00F15F74" w:rsidP="00ED15D2">
                            <w:pPr>
                              <w:rPr>
                                <w:rFonts w:ascii="Amasis MT Pro Medium" w:hAnsi="Amasis MT Pro Medium" w:cs="Cascadia Mono"/>
                                <w:noProof/>
                                <w:sz w:val="32"/>
                                <w:szCs w:val="32"/>
                              </w:rPr>
                            </w:pPr>
                          </w:p>
                          <w:p w14:paraId="14D4593F" w14:textId="77777777" w:rsidR="005D08BD" w:rsidRDefault="005D08BD" w:rsidP="00ED15D2">
                            <w:pPr>
                              <w:rPr>
                                <w:rFonts w:ascii="Amasis MT Pro Medium" w:hAnsi="Amasis MT Pro Medium" w:cs="Cascadia Mono"/>
                                <w:noProof/>
                                <w:sz w:val="32"/>
                                <w:szCs w:val="32"/>
                              </w:rPr>
                            </w:pPr>
                          </w:p>
                          <w:p w14:paraId="7F23390C" w14:textId="41386028" w:rsidR="008D3792" w:rsidRDefault="00450A03" w:rsidP="00450A03">
                            <w:pPr>
                              <w:jc w:val="center"/>
                              <w:rPr>
                                <w:rFonts w:ascii="ADLaM Display" w:hAnsi="ADLaM Display" w:cs="ADLaM Display"/>
                                <w:b/>
                                <w:bCs/>
                                <w:noProof/>
                                <w:sz w:val="32"/>
                                <w:szCs w:val="32"/>
                              </w:rPr>
                            </w:pPr>
                            <w:r w:rsidRPr="00087750">
                              <w:rPr>
                                <w:rFonts w:ascii="ADLaM Display" w:hAnsi="ADLaM Display" w:cs="ADLaM Display"/>
                                <w:b/>
                                <w:bCs/>
                                <w:noProof/>
                                <w:sz w:val="32"/>
                                <w:szCs w:val="32"/>
                              </w:rPr>
                              <w:t>REGISTRATION</w:t>
                            </w:r>
                          </w:p>
                          <w:p w14:paraId="30610C55" w14:textId="1C8B3BC8" w:rsidR="00087750" w:rsidRDefault="00572294" w:rsidP="00450A03">
                            <w:pPr>
                              <w:jc w:val="center"/>
                              <w:rPr>
                                <w:rFonts w:ascii="ADLaM Display" w:hAnsi="ADLaM Display" w:cs="ADLaM Display"/>
                                <w:noProof/>
                                <w:sz w:val="32"/>
                                <w:szCs w:val="32"/>
                              </w:rPr>
                            </w:pPr>
                            <w:r>
                              <w:rPr>
                                <w:rFonts w:ascii="ADLaM Display" w:hAnsi="ADLaM Display" w:cs="ADLaM Display"/>
                                <w:noProof/>
                                <w:sz w:val="32"/>
                                <w:szCs w:val="32"/>
                              </w:rPr>
                              <w:t xml:space="preserve">It’s that time of year again. We are beginning registration for the 2025-2026 school year. I love the excitement that this brings. </w:t>
                            </w:r>
                            <w:r w:rsidR="007D364F">
                              <w:rPr>
                                <w:rFonts w:ascii="ADLaM Display" w:hAnsi="ADLaM Display" w:cs="ADLaM Display"/>
                                <w:noProof/>
                                <w:sz w:val="32"/>
                                <w:szCs w:val="32"/>
                              </w:rPr>
                              <w:t xml:space="preserve">We reached </w:t>
                            </w:r>
                            <w:r w:rsidR="00A21EAE">
                              <w:rPr>
                                <w:rFonts w:ascii="ADLaM Display" w:hAnsi="ADLaM Display" w:cs="ADLaM Display"/>
                                <w:noProof/>
                                <w:sz w:val="32"/>
                                <w:szCs w:val="32"/>
                              </w:rPr>
                              <w:t>our goal of 80 students this year. Let’s go for 100 for next year!</w:t>
                            </w:r>
                          </w:p>
                          <w:p w14:paraId="09A705C2" w14:textId="061BD337" w:rsidR="00A21EAE" w:rsidRDefault="00145508" w:rsidP="00450A03">
                            <w:pPr>
                              <w:jc w:val="center"/>
                              <w:rPr>
                                <w:rFonts w:ascii="ADLaM Display" w:hAnsi="ADLaM Display" w:cs="ADLaM Display"/>
                                <w:noProof/>
                                <w:sz w:val="32"/>
                                <w:szCs w:val="32"/>
                              </w:rPr>
                            </w:pPr>
                            <w:r>
                              <w:rPr>
                                <w:rFonts w:ascii="ADLaM Display" w:hAnsi="ADLaM Display" w:cs="ADLaM Display"/>
                                <w:noProof/>
                                <w:sz w:val="32"/>
                                <w:szCs w:val="32"/>
                              </w:rPr>
                              <w:t xml:space="preserve">Registration packets are being sent home today. </w:t>
                            </w:r>
                            <w:r w:rsidR="00AA7337">
                              <w:rPr>
                                <w:rFonts w:ascii="ADLaM Display" w:hAnsi="ADLaM Display" w:cs="ADLaM Display"/>
                                <w:noProof/>
                                <w:sz w:val="32"/>
                                <w:szCs w:val="32"/>
                              </w:rPr>
                              <w:t>IF they are returned by March 15</w:t>
                            </w:r>
                            <w:r w:rsidR="00AA7337" w:rsidRPr="00AA7337">
                              <w:rPr>
                                <w:rFonts w:ascii="ADLaM Display" w:hAnsi="ADLaM Display" w:cs="ADLaM Display"/>
                                <w:noProof/>
                                <w:sz w:val="32"/>
                                <w:szCs w:val="32"/>
                                <w:vertAlign w:val="superscript"/>
                              </w:rPr>
                              <w:t>th</w:t>
                            </w:r>
                            <w:r w:rsidR="00AA7337">
                              <w:rPr>
                                <w:rFonts w:ascii="ADLaM Display" w:hAnsi="ADLaM Display" w:cs="ADLaM Display"/>
                                <w:noProof/>
                                <w:sz w:val="32"/>
                                <w:szCs w:val="32"/>
                              </w:rPr>
                              <w:t xml:space="preserve">, we will waive the $25 family registration fee. </w:t>
                            </w:r>
                          </w:p>
                          <w:p w14:paraId="2F916ADB" w14:textId="6C14806F" w:rsidR="00312D66" w:rsidRPr="00572294" w:rsidRDefault="00312D66" w:rsidP="00450A03">
                            <w:pPr>
                              <w:jc w:val="center"/>
                              <w:rPr>
                                <w:rFonts w:ascii="ADLaM Display" w:hAnsi="ADLaM Display" w:cs="ADLaM Display"/>
                                <w:noProof/>
                                <w:sz w:val="32"/>
                                <w:szCs w:val="32"/>
                              </w:rPr>
                            </w:pPr>
                            <w:r>
                              <w:rPr>
                                <w:rFonts w:ascii="ADLaM Display" w:hAnsi="ADLaM Display" w:cs="ADLaM Display"/>
                                <w:noProof/>
                                <w:sz w:val="32"/>
                                <w:szCs w:val="32"/>
                              </w:rPr>
                              <w:t xml:space="preserve">We are very excited to begin our plans for next school year and we hope that you will continue to be a part of our school family. </w:t>
                            </w:r>
                            <w:r w:rsidRPr="00312D66">
                              <w:rPr>
                                <mc:AlternateContent>
                                  <mc:Choice Requires="w16se">
                                    <w:rFonts w:ascii="ADLaM Display" w:hAnsi="ADLaM Display" w:cs="ADLaM Display"/>
                                  </mc:Choice>
                                  <mc:Fallback>
                                    <w:rFonts w:ascii="Segoe UI Emoji" w:eastAsia="Segoe UI Emoji" w:hAnsi="Segoe UI Emoji" w:cs="Segoe UI Emoji"/>
                                  </mc:Fallback>
                                </mc:AlternateContent>
                                <w:noProof/>
                                <w:sz w:val="32"/>
                                <w:szCs w:val="32"/>
                              </w:rPr>
                              <mc:AlternateContent>
                                <mc:Choice Requires="w16se">
                                  <w16se:symEx w16se:font="Segoe UI Emoji" w16se:char="1F60A"/>
                                </mc:Choice>
                                <mc:Fallback>
                                  <w:t>😊</w:t>
                                </mc:Fallback>
                              </mc:AlternateContent>
                            </w:r>
                          </w:p>
                          <w:p w14:paraId="76BF04A8" w14:textId="77777777" w:rsidR="00DF2579" w:rsidRDefault="00DF2579" w:rsidP="007259F2">
                            <w:pPr>
                              <w:rPr>
                                <w:rFonts w:ascii="Amasis MT Pro Medium" w:hAnsi="Amasis MT Pro Medium" w:cs="Cascadia Mono"/>
                                <w:noProof/>
                                <w:sz w:val="24"/>
                                <w:szCs w:val="24"/>
                              </w:rPr>
                            </w:pPr>
                          </w:p>
                          <w:p w14:paraId="617921FE" w14:textId="77777777" w:rsidR="00DF2579" w:rsidRPr="004D687E" w:rsidRDefault="00DF2579" w:rsidP="007259F2">
                            <w:pPr>
                              <w:rPr>
                                <w:rFonts w:ascii="Amasis MT Pro Medium" w:hAnsi="Amasis MT Pro Medium" w:cs="Cascadia Mono"/>
                                <w:sz w:val="24"/>
                                <w:szCs w:val="24"/>
                              </w:rPr>
                            </w:pPr>
                          </w:p>
                          <w:p w14:paraId="12A9DE82" w14:textId="77777777" w:rsidR="00B46F97" w:rsidRPr="008F08C6" w:rsidRDefault="00B46F97" w:rsidP="00B51465">
                            <w:pPr>
                              <w:rPr>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095E" id="_x0000_s1054" type="#_x0000_t202" style="position:absolute;margin-left:142.65pt;margin-top:1.9pt;width:398.4pt;height:636.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">
                <v:textbox>
                  <w:txbxContent>
                    <w:p w14:paraId="0911B871" w14:textId="319F1C23" w:rsidR="005C5B9B" w:rsidRDefault="00BE33B1" w:rsidP="00B51465">
                      <w:pPr>
                        <w:rPr>
                          <w:noProof/>
                          <w:sz w:val="28"/>
                          <w:szCs w:val="28"/>
                        </w:rPr>
                      </w:pPr>
                      <w:r>
                        <w:rPr>
                          <w:noProof/>
                        </w:rPr>
                        <w:drawing>
                          <wp:inline distT="0" distB="0" distL="0" distR="0" wp14:anchorId="40073F29" wp14:editId="6DA3093A">
                            <wp:extent cx="1911985" cy="169924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0083" cy="1706439"/>
                                    </a:xfrm>
                                    <a:prstGeom prst="rect">
                                      <a:avLst/>
                                    </a:prstGeom>
                                    <a:noFill/>
                                    <a:ln>
                                      <a:noFill/>
                                    </a:ln>
                                  </pic:spPr>
                                </pic:pic>
                              </a:graphicData>
                            </a:graphic>
                          </wp:inline>
                        </w:drawing>
                      </w:r>
                    </w:p>
                    <w:p w14:paraId="7B7C7C82" w14:textId="77777777" w:rsidR="002660C7" w:rsidRDefault="002660C7" w:rsidP="002660C7">
                      <w:pPr>
                        <w:rPr>
                          <w:rFonts w:ascii="Cascadia Mono" w:hAnsi="Cascadia Mono" w:cs="Cascadia Mono"/>
                          <w:noProof/>
                          <w:sz w:val="28"/>
                          <w:szCs w:val="28"/>
                        </w:rPr>
                      </w:pPr>
                    </w:p>
                    <w:p w14:paraId="5B63E4B1" w14:textId="77777777" w:rsidR="007C0798" w:rsidRDefault="007C0798" w:rsidP="00ED15D2">
                      <w:pPr>
                        <w:rPr>
                          <w:rFonts w:ascii="Amasis MT Pro Medium" w:hAnsi="Amasis MT Pro Medium" w:cs="Cascadia Mono"/>
                          <w:noProof/>
                          <w:sz w:val="32"/>
                          <w:szCs w:val="32"/>
                        </w:rPr>
                      </w:pPr>
                    </w:p>
                    <w:p w14:paraId="206D43FC" w14:textId="77777777" w:rsidR="00F15F74" w:rsidRDefault="00F15F74" w:rsidP="00ED15D2">
                      <w:pPr>
                        <w:rPr>
                          <w:rFonts w:ascii="Amasis MT Pro Medium" w:hAnsi="Amasis MT Pro Medium" w:cs="Cascadia Mono"/>
                          <w:noProof/>
                          <w:sz w:val="32"/>
                          <w:szCs w:val="32"/>
                        </w:rPr>
                      </w:pPr>
                    </w:p>
                    <w:p w14:paraId="14D4593F" w14:textId="77777777" w:rsidR="005D08BD" w:rsidRDefault="005D08BD" w:rsidP="00ED15D2">
                      <w:pPr>
                        <w:rPr>
                          <w:rFonts w:ascii="Amasis MT Pro Medium" w:hAnsi="Amasis MT Pro Medium" w:cs="Cascadia Mono"/>
                          <w:noProof/>
                          <w:sz w:val="32"/>
                          <w:szCs w:val="32"/>
                        </w:rPr>
                      </w:pPr>
                    </w:p>
                    <w:p w14:paraId="7F23390C" w14:textId="41386028" w:rsidR="008D3792" w:rsidRDefault="00450A03" w:rsidP="00450A03">
                      <w:pPr>
                        <w:jc w:val="center"/>
                        <w:rPr>
                          <w:rFonts w:ascii="ADLaM Display" w:hAnsi="ADLaM Display" w:cs="ADLaM Display"/>
                          <w:b/>
                          <w:bCs/>
                          <w:noProof/>
                          <w:sz w:val="32"/>
                          <w:szCs w:val="32"/>
                        </w:rPr>
                      </w:pPr>
                      <w:r w:rsidRPr="00087750">
                        <w:rPr>
                          <w:rFonts w:ascii="ADLaM Display" w:hAnsi="ADLaM Display" w:cs="ADLaM Display"/>
                          <w:b/>
                          <w:bCs/>
                          <w:noProof/>
                          <w:sz w:val="32"/>
                          <w:szCs w:val="32"/>
                        </w:rPr>
                        <w:t>REGISTRATION</w:t>
                      </w:r>
                    </w:p>
                    <w:p w14:paraId="30610C55" w14:textId="1C8B3BC8" w:rsidR="00087750" w:rsidRDefault="00572294" w:rsidP="00450A03">
                      <w:pPr>
                        <w:jc w:val="center"/>
                        <w:rPr>
                          <w:rFonts w:ascii="ADLaM Display" w:hAnsi="ADLaM Display" w:cs="ADLaM Display"/>
                          <w:noProof/>
                          <w:sz w:val="32"/>
                          <w:szCs w:val="32"/>
                        </w:rPr>
                      </w:pPr>
                      <w:r>
                        <w:rPr>
                          <w:rFonts w:ascii="ADLaM Display" w:hAnsi="ADLaM Display" w:cs="ADLaM Display"/>
                          <w:noProof/>
                          <w:sz w:val="32"/>
                          <w:szCs w:val="32"/>
                        </w:rPr>
                        <w:t xml:space="preserve">It’s that time of year again. We are beginning registration for the 2025-2026 school year. I love the excitement that this brings. </w:t>
                      </w:r>
                      <w:r w:rsidR="007D364F">
                        <w:rPr>
                          <w:rFonts w:ascii="ADLaM Display" w:hAnsi="ADLaM Display" w:cs="ADLaM Display"/>
                          <w:noProof/>
                          <w:sz w:val="32"/>
                          <w:szCs w:val="32"/>
                        </w:rPr>
                        <w:t xml:space="preserve">We reached </w:t>
                      </w:r>
                      <w:r w:rsidR="00A21EAE">
                        <w:rPr>
                          <w:rFonts w:ascii="ADLaM Display" w:hAnsi="ADLaM Display" w:cs="ADLaM Display"/>
                          <w:noProof/>
                          <w:sz w:val="32"/>
                          <w:szCs w:val="32"/>
                        </w:rPr>
                        <w:t>our goal of 80 students this year. Let’s go for 100 for next year!</w:t>
                      </w:r>
                    </w:p>
                    <w:p w14:paraId="09A705C2" w14:textId="061BD337" w:rsidR="00A21EAE" w:rsidRDefault="00145508" w:rsidP="00450A03">
                      <w:pPr>
                        <w:jc w:val="center"/>
                        <w:rPr>
                          <w:rFonts w:ascii="ADLaM Display" w:hAnsi="ADLaM Display" w:cs="ADLaM Display"/>
                          <w:noProof/>
                          <w:sz w:val="32"/>
                          <w:szCs w:val="32"/>
                        </w:rPr>
                      </w:pPr>
                      <w:r>
                        <w:rPr>
                          <w:rFonts w:ascii="ADLaM Display" w:hAnsi="ADLaM Display" w:cs="ADLaM Display"/>
                          <w:noProof/>
                          <w:sz w:val="32"/>
                          <w:szCs w:val="32"/>
                        </w:rPr>
                        <w:t xml:space="preserve">Registration packets are being sent home today. </w:t>
                      </w:r>
                      <w:r w:rsidR="00AA7337">
                        <w:rPr>
                          <w:rFonts w:ascii="ADLaM Display" w:hAnsi="ADLaM Display" w:cs="ADLaM Display"/>
                          <w:noProof/>
                          <w:sz w:val="32"/>
                          <w:szCs w:val="32"/>
                        </w:rPr>
                        <w:t>IF they are returned by March 15</w:t>
                      </w:r>
                      <w:r w:rsidR="00AA7337" w:rsidRPr="00AA7337">
                        <w:rPr>
                          <w:rFonts w:ascii="ADLaM Display" w:hAnsi="ADLaM Display" w:cs="ADLaM Display"/>
                          <w:noProof/>
                          <w:sz w:val="32"/>
                          <w:szCs w:val="32"/>
                          <w:vertAlign w:val="superscript"/>
                        </w:rPr>
                        <w:t>th</w:t>
                      </w:r>
                      <w:r w:rsidR="00AA7337">
                        <w:rPr>
                          <w:rFonts w:ascii="ADLaM Display" w:hAnsi="ADLaM Display" w:cs="ADLaM Display"/>
                          <w:noProof/>
                          <w:sz w:val="32"/>
                          <w:szCs w:val="32"/>
                        </w:rPr>
                        <w:t xml:space="preserve">, we will waive the $25 family registration fee. </w:t>
                      </w:r>
                    </w:p>
                    <w:p w14:paraId="2F916ADB" w14:textId="6C14806F" w:rsidR="00312D66" w:rsidRPr="00572294" w:rsidRDefault="00312D66" w:rsidP="00450A03">
                      <w:pPr>
                        <w:jc w:val="center"/>
                        <w:rPr>
                          <w:rFonts w:ascii="ADLaM Display" w:hAnsi="ADLaM Display" w:cs="ADLaM Display"/>
                          <w:noProof/>
                          <w:sz w:val="32"/>
                          <w:szCs w:val="32"/>
                        </w:rPr>
                      </w:pPr>
                      <w:r>
                        <w:rPr>
                          <w:rFonts w:ascii="ADLaM Display" w:hAnsi="ADLaM Display" w:cs="ADLaM Display"/>
                          <w:noProof/>
                          <w:sz w:val="32"/>
                          <w:szCs w:val="32"/>
                        </w:rPr>
                        <w:t xml:space="preserve">We are very excited to begin our plans for next school year and we hope that you will continue to be a part of our school family. </w:t>
                      </w:r>
                      <w:r w:rsidRPr="00312D66">
                        <w:rPr>
                          <mc:AlternateContent>
                            <mc:Choice Requires="w16se">
                              <w:rFonts w:ascii="ADLaM Display" w:hAnsi="ADLaM Display" w:cs="ADLaM Display"/>
                            </mc:Choice>
                            <mc:Fallback>
                              <w:rFonts w:ascii="Segoe UI Emoji" w:eastAsia="Segoe UI Emoji" w:hAnsi="Segoe UI Emoji" w:cs="Segoe UI Emoji"/>
                            </mc:Fallback>
                          </mc:AlternateContent>
                          <w:noProof/>
                          <w:sz w:val="32"/>
                          <w:szCs w:val="32"/>
                        </w:rPr>
                        <mc:AlternateContent>
                          <mc:Choice Requires="w16se">
                            <w16se:symEx w16se:font="Segoe UI Emoji" w16se:char="1F60A"/>
                          </mc:Choice>
                          <mc:Fallback>
                            <w:t>😊</w:t>
                          </mc:Fallback>
                        </mc:AlternateContent>
                      </w:r>
                    </w:p>
                    <w:p w14:paraId="76BF04A8" w14:textId="77777777" w:rsidR="00DF2579" w:rsidRDefault="00DF2579" w:rsidP="007259F2">
                      <w:pPr>
                        <w:rPr>
                          <w:rFonts w:ascii="Amasis MT Pro Medium" w:hAnsi="Amasis MT Pro Medium" w:cs="Cascadia Mono"/>
                          <w:noProof/>
                          <w:sz w:val="24"/>
                          <w:szCs w:val="24"/>
                        </w:rPr>
                      </w:pPr>
                    </w:p>
                    <w:p w14:paraId="617921FE" w14:textId="77777777" w:rsidR="00DF2579" w:rsidRPr="004D687E" w:rsidRDefault="00DF2579" w:rsidP="007259F2">
                      <w:pPr>
                        <w:rPr>
                          <w:rFonts w:ascii="Amasis MT Pro Medium" w:hAnsi="Amasis MT Pro Medium" w:cs="Cascadia Mono"/>
                          <w:sz w:val="24"/>
                          <w:szCs w:val="24"/>
                        </w:rPr>
                      </w:pPr>
                    </w:p>
                    <w:p w14:paraId="12A9DE82" w14:textId="77777777" w:rsidR="00B46F97" w:rsidRPr="008F08C6" w:rsidRDefault="00B46F97" w:rsidP="00B51465">
                      <w:pPr>
                        <w:rPr>
                          <w:b/>
                          <w:bCs/>
                          <w:sz w:val="22"/>
                          <w:szCs w:val="22"/>
                        </w:rPr>
                      </w:pPr>
                    </w:p>
                  </w:txbxContent>
                </v:textbox>
                <w10:wrap type="square"/>
              </v:shape>
            </w:pict>
          </mc:Fallback>
        </mc:AlternateContent>
      </w:r>
      <w:r w:rsidR="00D923DA">
        <w:rPr>
          <w:noProof/>
        </w:rPr>
        <mc:AlternateContent>
          <mc:Choice Requires="wps">
            <w:drawing>
              <wp:anchor distT="36576" distB="36576" distL="36576" distR="36576" simplePos="0" relativeHeight="251658269" behindDoc="0" locked="0" layoutInCell="1" allowOverlap="1" wp14:anchorId="1EF605BE" wp14:editId="4157F7CA">
                <wp:simplePos x="0" y="0"/>
                <wp:positionH relativeFrom="page">
                  <wp:posOffset>499110</wp:posOffset>
                </wp:positionH>
                <wp:positionV relativeFrom="page">
                  <wp:posOffset>1339215</wp:posOffset>
                </wp:positionV>
                <wp:extent cx="6858000" cy="0"/>
                <wp:effectExtent l="22860" t="24765" r="24765" b="22860"/>
                <wp:wrapNone/>
                <wp:docPr id="30019881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BD130" id="Line 97" o:spid="_x0000_s1026" style="position:absolute;z-index:251658269;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9.3pt,105.45pt" to="579.3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" strokeweight="3pt">
                <v:shadow color="#ccc"/>
                <w10:wrap anchorx="page" anchory="page"/>
              </v:line>
            </w:pict>
          </mc:Fallback>
        </mc:AlternateContent>
      </w:r>
      <w:r w:rsidR="00D923DA">
        <w:rPr>
          <w:noProof/>
        </w:rPr>
        <mc:AlternateContent>
          <mc:Choice Requires="wps">
            <w:drawing>
              <wp:anchor distT="36576" distB="36576" distL="36576" distR="36576" simplePos="0" relativeHeight="251658268" behindDoc="0" locked="0" layoutInCell="1" allowOverlap="1" wp14:anchorId="40E54FC5" wp14:editId="3831FDF3">
                <wp:simplePos x="0" y="0"/>
                <wp:positionH relativeFrom="page">
                  <wp:posOffset>2214880</wp:posOffset>
                </wp:positionH>
                <wp:positionV relativeFrom="page">
                  <wp:posOffset>1490345</wp:posOffset>
                </wp:positionV>
                <wp:extent cx="0" cy="7929245"/>
                <wp:effectExtent l="5080" t="13970" r="13970" b="10160"/>
                <wp:wrapNone/>
                <wp:docPr id="184410619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9245"/>
                        </a:xfrm>
                        <a:prstGeom prst="line">
                          <a:avLst/>
                        </a:prstGeom>
                        <a:noFill/>
                        <a:ln w="3175">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10FBF" id="Line 94" o:spid="_x0000_s1026" style="position:absolute;z-index:2516582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4.4pt,117.35pt" to="174.4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" strokecolor="#ccc999" strokeweight=".25pt">
                <v:shadow color="#ccc"/>
                <w10:wrap anchorx="page" anchory="page"/>
              </v:line>
            </w:pict>
          </mc:Fallback>
        </mc:AlternateContent>
      </w:r>
      <w:r w:rsidR="00D923DA">
        <w:rPr>
          <w:noProof/>
        </w:rPr>
        <mc:AlternateContent>
          <mc:Choice Requires="wps">
            <w:drawing>
              <wp:anchor distT="0" distB="0" distL="114300" distR="114300" simplePos="0" relativeHeight="251658272" behindDoc="0" locked="0" layoutInCell="1" allowOverlap="1" wp14:anchorId="70E834C2" wp14:editId="173CDC62">
                <wp:simplePos x="0" y="0"/>
                <wp:positionH relativeFrom="column">
                  <wp:posOffset>590550</wp:posOffset>
                </wp:positionH>
                <wp:positionV relativeFrom="paragraph">
                  <wp:posOffset>3131820</wp:posOffset>
                </wp:positionV>
                <wp:extent cx="1531620" cy="1023620"/>
                <wp:effectExtent l="9525" t="7620" r="11430" b="6985"/>
                <wp:wrapNone/>
                <wp:docPr id="34799981"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FC7C9" id="Rectangle 108" o:spid="_x0000_s1026" style="position:absolute;margin-left:46.5pt;margin-top:246.6pt;width:120.6pt;height:80.6pt;z-index:2516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" stroked="f">
                <v:stroke joinstyle="round"/>
                <o:lock v:ext="edit" shapetype="t"/>
                <v:textbox inset="2.88pt,2.88pt,2.88pt,2.88pt"/>
              </v:rect>
            </w:pict>
          </mc:Fallback>
        </mc:AlternateContent>
      </w:r>
      <w:r w:rsidR="00D923DA">
        <w:rPr>
          <w:noProof/>
        </w:rPr>
        <mc:AlternateContent>
          <mc:Choice Requires="wps">
            <w:drawing>
              <wp:anchor distT="36576" distB="36576" distL="36576" distR="36576" simplePos="0" relativeHeight="251658270" behindDoc="0" locked="0" layoutInCell="1" allowOverlap="1" wp14:anchorId="14DF5047" wp14:editId="561781DE">
                <wp:simplePos x="0" y="0"/>
                <wp:positionH relativeFrom="column">
                  <wp:posOffset>670560</wp:posOffset>
                </wp:positionH>
                <wp:positionV relativeFrom="paragraph">
                  <wp:posOffset>4655185</wp:posOffset>
                </wp:positionV>
                <wp:extent cx="1371600" cy="685800"/>
                <wp:effectExtent l="3810" t="0" r="0" b="2540"/>
                <wp:wrapNone/>
                <wp:docPr id="1188745845"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72F01" id="Rectangle 103" o:spid="_x0000_s1026" style="position:absolute;margin-left:52.8pt;margin-top:366.55pt;width:108pt;height:54pt;z-index:25165827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" filled="f" fillcolor="black" stroked="f" strokecolor="white" strokeweight="0" insetpen="t">
                <o:lock v:ext="edit" shapetype="t"/>
                <v:textbox inset="2.88pt,2.88pt,2.88pt,2.88pt"/>
              </v:rect>
            </w:pict>
          </mc:Fallback>
        </mc:AlternateContent>
      </w:r>
    </w:p>
    <w:p w14:paraId="384B31E2" w14:textId="6CA14DE5" w:rsidR="00A30A23" w:rsidRPr="00A30A23" w:rsidRDefault="00A30A23" w:rsidP="00A30A23"/>
    <w:p w14:paraId="37C57967" w14:textId="2EEF7566" w:rsidR="00A30A23" w:rsidRPr="00A30A23" w:rsidRDefault="00A30A23" w:rsidP="00A30A23"/>
    <w:p w14:paraId="2DCF3724" w14:textId="202F8AE4" w:rsidR="00A30A23" w:rsidRPr="00A30A23" w:rsidRDefault="008C37FD" w:rsidP="00A30A23">
      <w:r>
        <w:rPr>
          <w:noProof/>
        </w:rPr>
        <w:drawing>
          <wp:anchor distT="0" distB="0" distL="114300" distR="114300" simplePos="0" relativeHeight="251658278" behindDoc="1" locked="0" layoutInCell="1" allowOverlap="1" wp14:anchorId="7FD84DAE" wp14:editId="443759C9">
            <wp:simplePos x="0" y="0"/>
            <wp:positionH relativeFrom="column">
              <wp:posOffset>-283210</wp:posOffset>
            </wp:positionH>
            <wp:positionV relativeFrom="paragraph">
              <wp:posOffset>110490</wp:posOffset>
            </wp:positionV>
            <wp:extent cx="1826260" cy="1826260"/>
            <wp:effectExtent l="0" t="0" r="2540" b="2540"/>
            <wp:wrapTight wrapText="bothSides">
              <wp:wrapPolygon edited="0">
                <wp:start x="0" y="0"/>
                <wp:lineTo x="0" y="21405"/>
                <wp:lineTo x="21405" y="21405"/>
                <wp:lineTo x="21405" y="0"/>
                <wp:lineTo x="0" y="0"/>
              </wp:wrapPolygon>
            </wp:wrapTight>
            <wp:docPr id="864567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67599"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826260" cy="1826260"/>
                    </a:xfrm>
                    <a:prstGeom prst="rect">
                      <a:avLst/>
                    </a:prstGeom>
                  </pic:spPr>
                </pic:pic>
              </a:graphicData>
            </a:graphic>
            <wp14:sizeRelH relativeFrom="page">
              <wp14:pctWidth>0</wp14:pctWidth>
            </wp14:sizeRelH>
            <wp14:sizeRelV relativeFrom="page">
              <wp14:pctHeight>0</wp14:pctHeight>
            </wp14:sizeRelV>
          </wp:anchor>
        </w:drawing>
      </w:r>
    </w:p>
    <w:p w14:paraId="018327F0" w14:textId="3708C36D" w:rsidR="00A30A23" w:rsidRPr="00A30A23" w:rsidRDefault="00A30A23" w:rsidP="00A30A23"/>
    <w:p w14:paraId="1F9FDD15" w14:textId="093F5E6D" w:rsidR="00A30A23" w:rsidRPr="00A30A23" w:rsidRDefault="00A30A23" w:rsidP="00A30A23"/>
    <w:p w14:paraId="52F13FA0" w14:textId="0168C862" w:rsidR="00A30A23" w:rsidRPr="00A30A23" w:rsidRDefault="00A30A23" w:rsidP="00A30A23"/>
    <w:p w14:paraId="0C22D008" w14:textId="0C8D4597" w:rsidR="00A30A23" w:rsidRPr="00A30A23" w:rsidRDefault="00A30A23" w:rsidP="00761568">
      <w:pPr>
        <w:jc w:val="center"/>
      </w:pPr>
    </w:p>
    <w:p w14:paraId="4E0D099D" w14:textId="359635FF" w:rsidR="00B236B3" w:rsidRDefault="00B236B3" w:rsidP="00A30A23"/>
    <w:p w14:paraId="7FCDAE48" w14:textId="77777777" w:rsidR="00B236B3" w:rsidRDefault="00B236B3" w:rsidP="00A30A23"/>
    <w:p w14:paraId="7C80F441" w14:textId="11440A27" w:rsidR="00B236B3" w:rsidRDefault="006E2824" w:rsidP="00A30A23">
      <w:r>
        <w:rPr>
          <w:noProof/>
        </w:rPr>
        <mc:AlternateContent>
          <mc:Choice Requires="wps">
            <w:drawing>
              <wp:anchor distT="36576" distB="36576" distL="36576" distR="36576" simplePos="0" relativeHeight="251658267" behindDoc="0" locked="0" layoutInCell="1" allowOverlap="1" wp14:anchorId="3F2FC684" wp14:editId="2FE505D3">
                <wp:simplePos x="0" y="0"/>
                <wp:positionH relativeFrom="page">
                  <wp:posOffset>403860</wp:posOffset>
                </wp:positionH>
                <wp:positionV relativeFrom="page">
                  <wp:posOffset>4251960</wp:posOffset>
                </wp:positionV>
                <wp:extent cx="1744980" cy="5402580"/>
                <wp:effectExtent l="0" t="0" r="7620" b="7620"/>
                <wp:wrapNone/>
                <wp:docPr id="18593311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44980" cy="540258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0CE000" w14:textId="77777777" w:rsidR="004F1E89" w:rsidRDefault="00BE59F1" w:rsidP="00195FD0">
                            <w:pPr>
                              <w:pStyle w:val="Address1"/>
                              <w:rPr>
                                <w:rFonts w:ascii="Georgia" w:hAnsi="Georgia"/>
                                <w:sz w:val="28"/>
                                <w:szCs w:val="28"/>
                              </w:rPr>
                            </w:pPr>
                            <w:r w:rsidRPr="008C37FD">
                              <w:rPr>
                                <w:rFonts w:ascii="Georgia" w:hAnsi="Georgia"/>
                                <w:sz w:val="28"/>
                                <w:szCs w:val="28"/>
                              </w:rPr>
                              <w:t xml:space="preserve">All School Masses will be held on Thursday and Friday, with Adoration after Mass on Thursday. </w:t>
                            </w:r>
                            <w:r w:rsidR="00D6455E" w:rsidRPr="008C37FD">
                              <w:rPr>
                                <w:rFonts w:ascii="Georgia" w:hAnsi="Georgia"/>
                                <w:sz w:val="28"/>
                                <w:szCs w:val="28"/>
                              </w:rPr>
                              <w:t xml:space="preserve"> </w:t>
                            </w:r>
                            <w:r w:rsidRPr="008C37FD">
                              <w:rPr>
                                <w:rFonts w:ascii="Georgia" w:hAnsi="Georgia"/>
                                <w:sz w:val="28"/>
                                <w:szCs w:val="28"/>
                              </w:rPr>
                              <w:t xml:space="preserve">Masses begin </w:t>
                            </w:r>
                            <w:r w:rsidR="004F1E89" w:rsidRPr="008C37FD">
                              <w:rPr>
                                <w:rFonts w:ascii="Georgia" w:hAnsi="Georgia"/>
                                <w:sz w:val="28"/>
                                <w:szCs w:val="28"/>
                              </w:rPr>
                              <w:t>at</w:t>
                            </w:r>
                          </w:p>
                          <w:p w14:paraId="07C7CD00" w14:textId="6CB3C156" w:rsidR="00647B8C" w:rsidRDefault="004F1E89" w:rsidP="00195FD0">
                            <w:pPr>
                              <w:pStyle w:val="Address1"/>
                              <w:rPr>
                                <w:rFonts w:ascii="Georgia" w:hAnsi="Georgia"/>
                                <w:sz w:val="28"/>
                                <w:szCs w:val="28"/>
                              </w:rPr>
                            </w:pPr>
                            <w:r w:rsidRPr="008C37FD">
                              <w:rPr>
                                <w:rFonts w:ascii="Georgia" w:hAnsi="Georgia"/>
                                <w:sz w:val="28"/>
                                <w:szCs w:val="28"/>
                              </w:rPr>
                              <w:t xml:space="preserve"> </w:t>
                            </w:r>
                            <w:r>
                              <w:rPr>
                                <w:rFonts w:ascii="Georgia" w:hAnsi="Georgia"/>
                                <w:sz w:val="28"/>
                                <w:szCs w:val="28"/>
                              </w:rPr>
                              <w:t>8:00</w:t>
                            </w:r>
                            <w:r w:rsidR="00027E8D">
                              <w:rPr>
                                <w:rFonts w:ascii="Georgia" w:hAnsi="Georgia"/>
                                <w:sz w:val="28"/>
                                <w:szCs w:val="28"/>
                              </w:rPr>
                              <w:t xml:space="preserve"> </w:t>
                            </w:r>
                            <w:r w:rsidR="00BE59F1" w:rsidRPr="008C37FD">
                              <w:rPr>
                                <w:rFonts w:ascii="Georgia" w:hAnsi="Georgia"/>
                                <w:sz w:val="28"/>
                                <w:szCs w:val="28"/>
                              </w:rPr>
                              <w:t xml:space="preserve">am. </w:t>
                            </w:r>
                          </w:p>
                          <w:p w14:paraId="2C14DD07" w14:textId="77777777" w:rsidR="0032575C" w:rsidRDefault="0032575C" w:rsidP="00E579D4">
                            <w:pPr>
                              <w:pStyle w:val="Address1"/>
                              <w:rPr>
                                <w:rFonts w:ascii="Georgia" w:hAnsi="Georgia"/>
                                <w:sz w:val="28"/>
                                <w:szCs w:val="28"/>
                              </w:rPr>
                            </w:pPr>
                          </w:p>
                          <w:p w14:paraId="625E5C3C" w14:textId="1B52AE46" w:rsidR="0032575C" w:rsidRDefault="0032575C" w:rsidP="00E579D4">
                            <w:pPr>
                              <w:pStyle w:val="Address1"/>
                              <w:rPr>
                                <w:rFonts w:ascii="Georgia" w:hAnsi="Georgia"/>
                                <w:sz w:val="28"/>
                                <w:szCs w:val="28"/>
                              </w:rPr>
                            </w:pPr>
                            <w:r>
                              <w:rPr>
                                <w:rFonts w:ascii="Georgia" w:hAnsi="Georgia"/>
                                <w:sz w:val="28"/>
                                <w:szCs w:val="28"/>
                              </w:rPr>
                              <w:t xml:space="preserve">All K-8 students participate </w:t>
                            </w:r>
                            <w:r w:rsidR="007E277B">
                              <w:rPr>
                                <w:rFonts w:ascii="Georgia" w:hAnsi="Georgia"/>
                                <w:sz w:val="28"/>
                                <w:szCs w:val="28"/>
                              </w:rPr>
                              <w:t>in the Mass on some level</w:t>
                            </w:r>
                            <w:r w:rsidR="00C45BC6">
                              <w:rPr>
                                <w:rFonts w:ascii="Georgia" w:hAnsi="Georgia"/>
                                <w:sz w:val="28"/>
                                <w:szCs w:val="28"/>
                              </w:rPr>
                              <w:t xml:space="preserve"> whether it be lecturing, reading the p</w:t>
                            </w:r>
                            <w:r w:rsidR="00F70202">
                              <w:rPr>
                                <w:rFonts w:ascii="Georgia" w:hAnsi="Georgia"/>
                                <w:sz w:val="28"/>
                                <w:szCs w:val="28"/>
                              </w:rPr>
                              <w:t>etitions, singing, or offertory</w:t>
                            </w:r>
                            <w:r w:rsidR="00ED2BBF">
                              <w:rPr>
                                <w:rFonts w:ascii="Georgia" w:hAnsi="Georgia"/>
                                <w:sz w:val="28"/>
                                <w:szCs w:val="28"/>
                              </w:rPr>
                              <w:t xml:space="preserve"> on Fridays. Come join us!</w:t>
                            </w:r>
                          </w:p>
                          <w:p w14:paraId="4B307FFC" w14:textId="77777777" w:rsidR="00BF1523" w:rsidRDefault="00BF1523" w:rsidP="00E579D4">
                            <w:pPr>
                              <w:pStyle w:val="Address1"/>
                              <w:rPr>
                                <w:rFonts w:ascii="Georgia" w:hAnsi="Georgia"/>
                                <w:sz w:val="28"/>
                                <w:szCs w:val="28"/>
                              </w:rPr>
                            </w:pPr>
                          </w:p>
                          <w:p w14:paraId="3D350F1E" w14:textId="34AF539D" w:rsidR="00905EC1" w:rsidRDefault="00536D8F" w:rsidP="00E579D4">
                            <w:pPr>
                              <w:pStyle w:val="Address1"/>
                              <w:rPr>
                                <w:rFonts w:ascii="Georgia" w:hAnsi="Georgia"/>
                                <w:sz w:val="28"/>
                                <w:szCs w:val="28"/>
                              </w:rPr>
                            </w:pPr>
                            <w:r>
                              <w:rPr>
                                <w:rFonts w:ascii="Georgia" w:hAnsi="Georgia"/>
                                <w:sz w:val="28"/>
                                <w:szCs w:val="28"/>
                              </w:rPr>
                              <w:t xml:space="preserve">There </w:t>
                            </w:r>
                            <w:r w:rsidRPr="005D08BD">
                              <w:rPr>
                                <w:rFonts w:ascii="Georgia" w:hAnsi="Georgia"/>
                                <w:b/>
                                <w:bCs/>
                                <w:sz w:val="28"/>
                                <w:szCs w:val="28"/>
                              </w:rPr>
                              <w:t>will</w:t>
                            </w:r>
                            <w:r>
                              <w:rPr>
                                <w:rFonts w:ascii="Georgia" w:hAnsi="Georgia"/>
                                <w:sz w:val="28"/>
                                <w:szCs w:val="28"/>
                              </w:rPr>
                              <w:t xml:space="preserve"> be an 8:00am Mass at St. Anthony on Ash Wednesday, </w:t>
                            </w:r>
                            <w:r w:rsidR="005D08BD">
                              <w:rPr>
                                <w:rFonts w:ascii="Georgia" w:hAnsi="Georgia"/>
                                <w:sz w:val="28"/>
                                <w:szCs w:val="28"/>
                              </w:rPr>
                              <w:t xml:space="preserve">      </w:t>
                            </w:r>
                            <w:r>
                              <w:rPr>
                                <w:rFonts w:ascii="Georgia" w:hAnsi="Georgia"/>
                                <w:sz w:val="28"/>
                                <w:szCs w:val="28"/>
                              </w:rPr>
                              <w:t xml:space="preserve">March </w:t>
                            </w:r>
                            <w:r w:rsidR="005D08BD">
                              <w:rPr>
                                <w:rFonts w:ascii="Georgia" w:hAnsi="Georgia"/>
                                <w:sz w:val="28"/>
                                <w:szCs w:val="28"/>
                              </w:rPr>
                              <w:t>5</w:t>
                            </w:r>
                            <w:r w:rsidR="005D08BD" w:rsidRPr="005D08BD">
                              <w:rPr>
                                <w:rFonts w:ascii="Georgia" w:hAnsi="Georgia"/>
                                <w:sz w:val="28"/>
                                <w:szCs w:val="28"/>
                                <w:vertAlign w:val="superscript"/>
                              </w:rPr>
                              <w:t>th</w:t>
                            </w:r>
                            <w:r w:rsidR="005D08BD">
                              <w:rPr>
                                <w:rFonts w:ascii="Georgia" w:hAnsi="Georgia"/>
                                <w:sz w:val="28"/>
                                <w:szCs w:val="28"/>
                              </w:rPr>
                              <w:t xml:space="preserve">. </w:t>
                            </w:r>
                          </w:p>
                          <w:p w14:paraId="190217DD" w14:textId="0BABF941" w:rsidR="00BF1523" w:rsidRPr="00D6455E" w:rsidRDefault="00BF1523" w:rsidP="00E579D4">
                            <w:pPr>
                              <w:pStyle w:val="Address1"/>
                              <w:rPr>
                                <w:rFonts w:ascii="Georgia" w:hAnsi="Georgia"/>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C684" id="Text Box 86" o:spid="_x0000_s1055" type="#_x0000_t202" style="position:absolute;margin-left:31.8pt;margin-top:334.8pt;width:137.4pt;height:425.4pt;z-index:251658267;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" stroked="f" strokeweight="0" insetpen="t">
                <v:shadow color="#ccc"/>
                <o:lock v:ext="edit" shapetype="t"/>
                <v:textbox inset="2.85pt,2.85pt,2.85pt,2.85pt">
                  <w:txbxContent>
                    <w:p w14:paraId="470CE000" w14:textId="77777777" w:rsidR="004F1E89" w:rsidRDefault="00BE59F1" w:rsidP="00195FD0">
                      <w:pPr>
                        <w:pStyle w:val="Address1"/>
                        <w:rPr>
                          <w:rFonts w:ascii="Georgia" w:hAnsi="Georgia"/>
                          <w:sz w:val="28"/>
                          <w:szCs w:val="28"/>
                        </w:rPr>
                      </w:pPr>
                      <w:r w:rsidRPr="008C37FD">
                        <w:rPr>
                          <w:rFonts w:ascii="Georgia" w:hAnsi="Georgia"/>
                          <w:sz w:val="28"/>
                          <w:szCs w:val="28"/>
                        </w:rPr>
                        <w:t xml:space="preserve">All School Masses will be held on Thursday and Friday, with Adoration after Mass on Thursday. </w:t>
                      </w:r>
                      <w:r w:rsidR="00D6455E" w:rsidRPr="008C37FD">
                        <w:rPr>
                          <w:rFonts w:ascii="Georgia" w:hAnsi="Georgia"/>
                          <w:sz w:val="28"/>
                          <w:szCs w:val="28"/>
                        </w:rPr>
                        <w:t xml:space="preserve"> </w:t>
                      </w:r>
                      <w:r w:rsidRPr="008C37FD">
                        <w:rPr>
                          <w:rFonts w:ascii="Georgia" w:hAnsi="Georgia"/>
                          <w:sz w:val="28"/>
                          <w:szCs w:val="28"/>
                        </w:rPr>
                        <w:t xml:space="preserve">Masses begin </w:t>
                      </w:r>
                      <w:r w:rsidR="004F1E89" w:rsidRPr="008C37FD">
                        <w:rPr>
                          <w:rFonts w:ascii="Georgia" w:hAnsi="Georgia"/>
                          <w:sz w:val="28"/>
                          <w:szCs w:val="28"/>
                        </w:rPr>
                        <w:t>at</w:t>
                      </w:r>
                    </w:p>
                    <w:p w14:paraId="07C7CD00" w14:textId="6CB3C156" w:rsidR="00647B8C" w:rsidRDefault="004F1E89" w:rsidP="00195FD0">
                      <w:pPr>
                        <w:pStyle w:val="Address1"/>
                        <w:rPr>
                          <w:rFonts w:ascii="Georgia" w:hAnsi="Georgia"/>
                          <w:sz w:val="28"/>
                          <w:szCs w:val="28"/>
                        </w:rPr>
                      </w:pPr>
                      <w:r w:rsidRPr="008C37FD">
                        <w:rPr>
                          <w:rFonts w:ascii="Georgia" w:hAnsi="Georgia"/>
                          <w:sz w:val="28"/>
                          <w:szCs w:val="28"/>
                        </w:rPr>
                        <w:t xml:space="preserve"> </w:t>
                      </w:r>
                      <w:r>
                        <w:rPr>
                          <w:rFonts w:ascii="Georgia" w:hAnsi="Georgia"/>
                          <w:sz w:val="28"/>
                          <w:szCs w:val="28"/>
                        </w:rPr>
                        <w:t>8:00</w:t>
                      </w:r>
                      <w:r w:rsidR="00027E8D">
                        <w:rPr>
                          <w:rFonts w:ascii="Georgia" w:hAnsi="Georgia"/>
                          <w:sz w:val="28"/>
                          <w:szCs w:val="28"/>
                        </w:rPr>
                        <w:t xml:space="preserve"> </w:t>
                      </w:r>
                      <w:r w:rsidR="00BE59F1" w:rsidRPr="008C37FD">
                        <w:rPr>
                          <w:rFonts w:ascii="Georgia" w:hAnsi="Georgia"/>
                          <w:sz w:val="28"/>
                          <w:szCs w:val="28"/>
                        </w:rPr>
                        <w:t xml:space="preserve">am. </w:t>
                      </w:r>
                    </w:p>
                    <w:p w14:paraId="2C14DD07" w14:textId="77777777" w:rsidR="0032575C" w:rsidRDefault="0032575C" w:rsidP="00E579D4">
                      <w:pPr>
                        <w:pStyle w:val="Address1"/>
                        <w:rPr>
                          <w:rFonts w:ascii="Georgia" w:hAnsi="Georgia"/>
                          <w:sz w:val="28"/>
                          <w:szCs w:val="28"/>
                        </w:rPr>
                      </w:pPr>
                    </w:p>
                    <w:p w14:paraId="625E5C3C" w14:textId="1B52AE46" w:rsidR="0032575C" w:rsidRDefault="0032575C" w:rsidP="00E579D4">
                      <w:pPr>
                        <w:pStyle w:val="Address1"/>
                        <w:rPr>
                          <w:rFonts w:ascii="Georgia" w:hAnsi="Georgia"/>
                          <w:sz w:val="28"/>
                          <w:szCs w:val="28"/>
                        </w:rPr>
                      </w:pPr>
                      <w:r>
                        <w:rPr>
                          <w:rFonts w:ascii="Georgia" w:hAnsi="Georgia"/>
                          <w:sz w:val="28"/>
                          <w:szCs w:val="28"/>
                        </w:rPr>
                        <w:t xml:space="preserve">All K-8 students participate </w:t>
                      </w:r>
                      <w:r w:rsidR="007E277B">
                        <w:rPr>
                          <w:rFonts w:ascii="Georgia" w:hAnsi="Georgia"/>
                          <w:sz w:val="28"/>
                          <w:szCs w:val="28"/>
                        </w:rPr>
                        <w:t>in the Mass on some level</w:t>
                      </w:r>
                      <w:r w:rsidR="00C45BC6">
                        <w:rPr>
                          <w:rFonts w:ascii="Georgia" w:hAnsi="Georgia"/>
                          <w:sz w:val="28"/>
                          <w:szCs w:val="28"/>
                        </w:rPr>
                        <w:t xml:space="preserve"> whether it be lecturing, reading the p</w:t>
                      </w:r>
                      <w:r w:rsidR="00F70202">
                        <w:rPr>
                          <w:rFonts w:ascii="Georgia" w:hAnsi="Georgia"/>
                          <w:sz w:val="28"/>
                          <w:szCs w:val="28"/>
                        </w:rPr>
                        <w:t>etitions, singing, or offertory</w:t>
                      </w:r>
                      <w:r w:rsidR="00ED2BBF">
                        <w:rPr>
                          <w:rFonts w:ascii="Georgia" w:hAnsi="Georgia"/>
                          <w:sz w:val="28"/>
                          <w:szCs w:val="28"/>
                        </w:rPr>
                        <w:t xml:space="preserve"> on Fridays. Come join us!</w:t>
                      </w:r>
                    </w:p>
                    <w:p w14:paraId="4B307FFC" w14:textId="77777777" w:rsidR="00BF1523" w:rsidRDefault="00BF1523" w:rsidP="00E579D4">
                      <w:pPr>
                        <w:pStyle w:val="Address1"/>
                        <w:rPr>
                          <w:rFonts w:ascii="Georgia" w:hAnsi="Georgia"/>
                          <w:sz w:val="28"/>
                          <w:szCs w:val="28"/>
                        </w:rPr>
                      </w:pPr>
                    </w:p>
                    <w:p w14:paraId="3D350F1E" w14:textId="34AF539D" w:rsidR="00905EC1" w:rsidRDefault="00536D8F" w:rsidP="00E579D4">
                      <w:pPr>
                        <w:pStyle w:val="Address1"/>
                        <w:rPr>
                          <w:rFonts w:ascii="Georgia" w:hAnsi="Georgia"/>
                          <w:sz w:val="28"/>
                          <w:szCs w:val="28"/>
                        </w:rPr>
                      </w:pPr>
                      <w:r>
                        <w:rPr>
                          <w:rFonts w:ascii="Georgia" w:hAnsi="Georgia"/>
                          <w:sz w:val="28"/>
                          <w:szCs w:val="28"/>
                        </w:rPr>
                        <w:t xml:space="preserve">There </w:t>
                      </w:r>
                      <w:r w:rsidRPr="005D08BD">
                        <w:rPr>
                          <w:rFonts w:ascii="Georgia" w:hAnsi="Georgia"/>
                          <w:b/>
                          <w:bCs/>
                          <w:sz w:val="28"/>
                          <w:szCs w:val="28"/>
                        </w:rPr>
                        <w:t>will</w:t>
                      </w:r>
                      <w:r>
                        <w:rPr>
                          <w:rFonts w:ascii="Georgia" w:hAnsi="Georgia"/>
                          <w:sz w:val="28"/>
                          <w:szCs w:val="28"/>
                        </w:rPr>
                        <w:t xml:space="preserve"> be an 8:00am Mass at St. Anthony on Ash Wednesday, </w:t>
                      </w:r>
                      <w:r w:rsidR="005D08BD">
                        <w:rPr>
                          <w:rFonts w:ascii="Georgia" w:hAnsi="Georgia"/>
                          <w:sz w:val="28"/>
                          <w:szCs w:val="28"/>
                        </w:rPr>
                        <w:t xml:space="preserve">      </w:t>
                      </w:r>
                      <w:r>
                        <w:rPr>
                          <w:rFonts w:ascii="Georgia" w:hAnsi="Georgia"/>
                          <w:sz w:val="28"/>
                          <w:szCs w:val="28"/>
                        </w:rPr>
                        <w:t xml:space="preserve">March </w:t>
                      </w:r>
                      <w:r w:rsidR="005D08BD">
                        <w:rPr>
                          <w:rFonts w:ascii="Georgia" w:hAnsi="Georgia"/>
                          <w:sz w:val="28"/>
                          <w:szCs w:val="28"/>
                        </w:rPr>
                        <w:t>5</w:t>
                      </w:r>
                      <w:r w:rsidR="005D08BD" w:rsidRPr="005D08BD">
                        <w:rPr>
                          <w:rFonts w:ascii="Georgia" w:hAnsi="Georgia"/>
                          <w:sz w:val="28"/>
                          <w:szCs w:val="28"/>
                          <w:vertAlign w:val="superscript"/>
                        </w:rPr>
                        <w:t>th</w:t>
                      </w:r>
                      <w:r w:rsidR="005D08BD">
                        <w:rPr>
                          <w:rFonts w:ascii="Georgia" w:hAnsi="Georgia"/>
                          <w:sz w:val="28"/>
                          <w:szCs w:val="28"/>
                        </w:rPr>
                        <w:t xml:space="preserve">. </w:t>
                      </w:r>
                    </w:p>
                    <w:p w14:paraId="190217DD" w14:textId="0BABF941" w:rsidR="00BF1523" w:rsidRPr="00D6455E" w:rsidRDefault="00BF1523" w:rsidP="00E579D4">
                      <w:pPr>
                        <w:pStyle w:val="Address1"/>
                        <w:rPr>
                          <w:rFonts w:ascii="Georgia" w:hAnsi="Georgia"/>
                          <w:sz w:val="22"/>
                          <w:szCs w:val="22"/>
                        </w:rPr>
                      </w:pPr>
                    </w:p>
                  </w:txbxContent>
                </v:textbox>
                <w10:wrap anchorx="page" anchory="page"/>
              </v:shape>
            </w:pict>
          </mc:Fallback>
        </mc:AlternateContent>
      </w:r>
    </w:p>
    <w:p w14:paraId="53EEBFF3" w14:textId="5D91C028" w:rsidR="00B236B3" w:rsidRDefault="00B236B3" w:rsidP="00A30A23"/>
    <w:p w14:paraId="7920DD90" w14:textId="1C3751A6" w:rsidR="00B236B3" w:rsidRDefault="00B236B3" w:rsidP="00A30A23"/>
    <w:p w14:paraId="5A009E4D" w14:textId="77777777" w:rsidR="00B236B3" w:rsidRDefault="00B236B3" w:rsidP="00A30A23"/>
    <w:p w14:paraId="15D89FD6" w14:textId="77777777" w:rsidR="00B236B3" w:rsidRDefault="00B236B3" w:rsidP="00A30A23"/>
    <w:p w14:paraId="57700299" w14:textId="77777777" w:rsidR="00B236B3" w:rsidRDefault="00B236B3" w:rsidP="00A30A23"/>
    <w:p w14:paraId="1E4E0FAF" w14:textId="4800250F" w:rsidR="00B236B3" w:rsidRDefault="00B236B3" w:rsidP="00A30A23"/>
    <w:p w14:paraId="5DBA9903" w14:textId="77777777" w:rsidR="00B236B3" w:rsidRDefault="00B236B3" w:rsidP="00A30A23"/>
    <w:p w14:paraId="6CD7D5B2" w14:textId="77777777" w:rsidR="00B236B3" w:rsidRDefault="00B236B3" w:rsidP="00A30A23"/>
    <w:p w14:paraId="12476CE2" w14:textId="77777777" w:rsidR="00B236B3" w:rsidRDefault="00B236B3" w:rsidP="00A30A23"/>
    <w:p w14:paraId="1131EC99" w14:textId="51C1A10B" w:rsidR="00B236B3" w:rsidRDefault="00B236B3" w:rsidP="00A30A23"/>
    <w:p w14:paraId="2E93781B" w14:textId="0BB815F1" w:rsidR="00A30A23" w:rsidRPr="00A30A23" w:rsidRDefault="00A30A23" w:rsidP="00A30A23"/>
    <w:p w14:paraId="1E76E543" w14:textId="0DB6F0BB" w:rsidR="00A30A23" w:rsidRDefault="00725722" w:rsidP="00A30A23">
      <w:r>
        <w:tab/>
      </w:r>
      <w:r>
        <w:tab/>
      </w:r>
      <w:r>
        <w:tab/>
      </w:r>
    </w:p>
    <w:p w14:paraId="4AED3756" w14:textId="210A9653" w:rsidR="00707C49" w:rsidRDefault="00707C49" w:rsidP="00A30A23"/>
    <w:p w14:paraId="77B984B6" w14:textId="462FE9ED" w:rsidR="00A30A23" w:rsidRPr="00673DA6" w:rsidRDefault="00BA2C59" w:rsidP="00673DA6">
      <w:r>
        <w:rPr>
          <w:noProof/>
        </w:rPr>
        <w:drawing>
          <wp:anchor distT="0" distB="0" distL="114300" distR="114300" simplePos="0" relativeHeight="251658276" behindDoc="1" locked="0" layoutInCell="1" allowOverlap="1" wp14:anchorId="17604624" wp14:editId="7907A1E9">
            <wp:simplePos x="0" y="0"/>
            <wp:positionH relativeFrom="column">
              <wp:posOffset>4570730</wp:posOffset>
            </wp:positionH>
            <wp:positionV relativeFrom="paragraph">
              <wp:posOffset>5979795</wp:posOffset>
            </wp:positionV>
            <wp:extent cx="1828800" cy="2354580"/>
            <wp:effectExtent l="0" t="0" r="0" b="7620"/>
            <wp:wrapTight wrapText="bothSides">
              <wp:wrapPolygon edited="0">
                <wp:start x="0" y="0"/>
                <wp:lineTo x="0" y="21495"/>
                <wp:lineTo x="21375" y="21495"/>
                <wp:lineTo x="21375" y="0"/>
                <wp:lineTo x="0" y="0"/>
              </wp:wrapPolygon>
            </wp:wrapTight>
            <wp:docPr id="11105707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70713"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354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9" behindDoc="1" locked="0" layoutInCell="1" allowOverlap="1" wp14:anchorId="5C9203AB" wp14:editId="174CD157">
            <wp:simplePos x="0" y="0"/>
            <wp:positionH relativeFrom="column">
              <wp:posOffset>120650</wp:posOffset>
            </wp:positionH>
            <wp:positionV relativeFrom="paragraph">
              <wp:posOffset>5995035</wp:posOffset>
            </wp:positionV>
            <wp:extent cx="3489960" cy="2369820"/>
            <wp:effectExtent l="0" t="0" r="0" b="0"/>
            <wp:wrapTight wrapText="bothSides">
              <wp:wrapPolygon edited="0">
                <wp:start x="0" y="0"/>
                <wp:lineTo x="0" y="21357"/>
                <wp:lineTo x="21459" y="21357"/>
                <wp:lineTo x="21459" y="0"/>
                <wp:lineTo x="0" y="0"/>
              </wp:wrapPolygon>
            </wp:wrapTight>
            <wp:docPr id="13688897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9751" name="Picture 18"/>
                    <pic:cNvPicPr/>
                  </pic:nvPicPr>
                  <pic:blipFill>
                    <a:blip r:embed="rId17" cstate="print">
                      <a:extLst>
                        <a:ext uri="{28A0092B-C50C-407E-A947-70E740481C1C}">
                          <a14:useLocalDpi xmlns:a14="http://schemas.microsoft.com/office/drawing/2010/main" val="0"/>
                        </a:ext>
                      </a:extLst>
                    </a:blip>
                    <a:srcRect t="4731" b="4731"/>
                    <a:stretch>
                      <a:fillRect/>
                    </a:stretch>
                  </pic:blipFill>
                  <pic:spPr bwMode="auto">
                    <a:xfrm>
                      <a:off x="0" y="0"/>
                      <a:ext cx="348996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EC8">
        <w:rPr>
          <w:noProof/>
        </w:rPr>
        <w:drawing>
          <wp:anchor distT="0" distB="0" distL="114300" distR="114300" simplePos="0" relativeHeight="251658284" behindDoc="1" locked="0" layoutInCell="1" allowOverlap="1" wp14:anchorId="3A025FEE" wp14:editId="557F7F8B">
            <wp:simplePos x="0" y="0"/>
            <wp:positionH relativeFrom="margin">
              <wp:posOffset>3732530</wp:posOffset>
            </wp:positionH>
            <wp:positionV relativeFrom="paragraph">
              <wp:posOffset>3472815</wp:posOffset>
            </wp:positionV>
            <wp:extent cx="3209925" cy="1866900"/>
            <wp:effectExtent l="0" t="0" r="9525" b="0"/>
            <wp:wrapTight wrapText="bothSides">
              <wp:wrapPolygon edited="0">
                <wp:start x="0" y="0"/>
                <wp:lineTo x="0" y="21380"/>
                <wp:lineTo x="21536" y="21380"/>
                <wp:lineTo x="21536" y="0"/>
                <wp:lineTo x="0" y="0"/>
              </wp:wrapPolygon>
            </wp:wrapTight>
            <wp:docPr id="1507468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819" name="Picture 19"/>
                    <pic:cNvPicPr/>
                  </pic:nvPicPr>
                  <pic:blipFill>
                    <a:blip r:embed="rId18" cstate="print">
                      <a:extLst>
                        <a:ext uri="{28A0092B-C50C-407E-A947-70E740481C1C}">
                          <a14:useLocalDpi xmlns:a14="http://schemas.microsoft.com/office/drawing/2010/main" val="0"/>
                        </a:ext>
                      </a:extLst>
                    </a:blip>
                    <a:srcRect t="11246" b="11246"/>
                    <a:stretch>
                      <a:fillRect/>
                    </a:stretch>
                  </pic:blipFill>
                  <pic:spPr bwMode="auto">
                    <a:xfrm>
                      <a:off x="0" y="0"/>
                      <a:ext cx="320992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EC8">
        <w:rPr>
          <w:noProof/>
        </w:rPr>
        <w:drawing>
          <wp:anchor distT="0" distB="0" distL="114300" distR="114300" simplePos="0" relativeHeight="251658286" behindDoc="1" locked="0" layoutInCell="1" allowOverlap="1" wp14:anchorId="620EFE51" wp14:editId="64D355CB">
            <wp:simplePos x="0" y="0"/>
            <wp:positionH relativeFrom="margin">
              <wp:posOffset>257810</wp:posOffset>
            </wp:positionH>
            <wp:positionV relativeFrom="paragraph">
              <wp:posOffset>3564255</wp:posOffset>
            </wp:positionV>
            <wp:extent cx="3261360" cy="2181860"/>
            <wp:effectExtent l="0" t="0" r="0" b="8890"/>
            <wp:wrapTight wrapText="bothSides">
              <wp:wrapPolygon edited="0">
                <wp:start x="0" y="0"/>
                <wp:lineTo x="0" y="21499"/>
                <wp:lineTo x="21449" y="21499"/>
                <wp:lineTo x="21449" y="0"/>
                <wp:lineTo x="0" y="0"/>
              </wp:wrapPolygon>
            </wp:wrapTight>
            <wp:docPr id="8522444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44423" name="Picture 16"/>
                    <pic:cNvPicPr/>
                  </pic:nvPicPr>
                  <pic:blipFill>
                    <a:blip r:embed="rId19" cstate="print">
                      <a:extLst>
                        <a:ext uri="{28A0092B-C50C-407E-A947-70E740481C1C}">
                          <a14:useLocalDpi xmlns:a14="http://schemas.microsoft.com/office/drawing/2010/main" val="0"/>
                        </a:ext>
                      </a:extLst>
                    </a:blip>
                    <a:srcRect t="5422" b="5422"/>
                    <a:stretch>
                      <a:fillRect/>
                    </a:stretch>
                  </pic:blipFill>
                  <pic:spPr bwMode="auto">
                    <a:xfrm>
                      <a:off x="0" y="0"/>
                      <a:ext cx="3261360" cy="218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EC8">
        <w:rPr>
          <w:noProof/>
        </w:rPr>
        <w:drawing>
          <wp:anchor distT="0" distB="0" distL="114300" distR="114300" simplePos="0" relativeHeight="251658264" behindDoc="1" locked="0" layoutInCell="1" allowOverlap="1" wp14:anchorId="3BA6D6C7" wp14:editId="7F9A7DA6">
            <wp:simplePos x="0" y="0"/>
            <wp:positionH relativeFrom="margin">
              <wp:posOffset>4105910</wp:posOffset>
            </wp:positionH>
            <wp:positionV relativeFrom="paragraph">
              <wp:posOffset>1130935</wp:posOffset>
            </wp:positionV>
            <wp:extent cx="2628900" cy="1762760"/>
            <wp:effectExtent l="0" t="0" r="0" b="8890"/>
            <wp:wrapTight wrapText="bothSides">
              <wp:wrapPolygon edited="0">
                <wp:start x="0" y="0"/>
                <wp:lineTo x="0" y="21476"/>
                <wp:lineTo x="21443" y="21476"/>
                <wp:lineTo x="21443" y="0"/>
                <wp:lineTo x="0" y="0"/>
              </wp:wrapPolygon>
            </wp:wrapTight>
            <wp:docPr id="18292757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5761"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1762760"/>
                    </a:xfrm>
                    <a:prstGeom prst="rect">
                      <a:avLst/>
                    </a:prstGeom>
                  </pic:spPr>
                </pic:pic>
              </a:graphicData>
            </a:graphic>
            <wp14:sizeRelH relativeFrom="page">
              <wp14:pctWidth>0</wp14:pctWidth>
            </wp14:sizeRelH>
            <wp14:sizeRelV relativeFrom="page">
              <wp14:pctHeight>0</wp14:pctHeight>
            </wp14:sizeRelV>
          </wp:anchor>
        </w:drawing>
      </w:r>
      <w:r w:rsidR="00F60EC8">
        <w:rPr>
          <w:noProof/>
        </w:rPr>
        <w:drawing>
          <wp:anchor distT="0" distB="0" distL="114300" distR="114300" simplePos="0" relativeHeight="251658266" behindDoc="1" locked="0" layoutInCell="1" allowOverlap="1" wp14:anchorId="4A4D12F4" wp14:editId="372DF05B">
            <wp:simplePos x="0" y="0"/>
            <wp:positionH relativeFrom="margin">
              <wp:align>left</wp:align>
            </wp:positionH>
            <wp:positionV relativeFrom="paragraph">
              <wp:posOffset>752475</wp:posOffset>
            </wp:positionV>
            <wp:extent cx="3771265" cy="2279015"/>
            <wp:effectExtent l="0" t="0" r="635" b="6985"/>
            <wp:wrapTight wrapText="bothSides">
              <wp:wrapPolygon edited="0">
                <wp:start x="0" y="0"/>
                <wp:lineTo x="0" y="21486"/>
                <wp:lineTo x="21495" y="21486"/>
                <wp:lineTo x="21495" y="0"/>
                <wp:lineTo x="0" y="0"/>
              </wp:wrapPolygon>
            </wp:wrapTight>
            <wp:docPr id="10336699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69955" name="Picture 14"/>
                    <pic:cNvPicPr/>
                  </pic:nvPicPr>
                  <pic:blipFill>
                    <a:blip r:embed="rId21" cstate="print">
                      <a:extLst>
                        <a:ext uri="{28A0092B-C50C-407E-A947-70E740481C1C}">
                          <a14:useLocalDpi xmlns:a14="http://schemas.microsoft.com/office/drawing/2010/main" val="0"/>
                        </a:ext>
                      </a:extLst>
                    </a:blip>
                    <a:srcRect t="9838" b="9838"/>
                    <a:stretch>
                      <a:fillRect/>
                    </a:stretch>
                  </pic:blipFill>
                  <pic:spPr bwMode="auto">
                    <a:xfrm>
                      <a:off x="0" y="0"/>
                      <a:ext cx="3771265"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B9D">
        <w:rPr>
          <w:noProof/>
        </w:rPr>
        <mc:AlternateContent>
          <mc:Choice Requires="wps">
            <w:drawing>
              <wp:anchor distT="36576" distB="36576" distL="36576" distR="36576" simplePos="0" relativeHeight="251658281" behindDoc="0" locked="0" layoutInCell="1" allowOverlap="1" wp14:anchorId="0580666E" wp14:editId="5DBA8986">
                <wp:simplePos x="0" y="0"/>
                <wp:positionH relativeFrom="page">
                  <wp:posOffset>5113020</wp:posOffset>
                </wp:positionH>
                <wp:positionV relativeFrom="page">
                  <wp:posOffset>556260</wp:posOffset>
                </wp:positionV>
                <wp:extent cx="2392680" cy="292735"/>
                <wp:effectExtent l="0" t="0" r="7620" b="0"/>
                <wp:wrapNone/>
                <wp:docPr id="87725764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92680" cy="29273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7970576" w14:textId="0A13BBA4" w:rsidR="00A30A23" w:rsidRPr="005F7D6A" w:rsidRDefault="00DD3B9D" w:rsidP="00A30A23">
                            <w:pPr>
                              <w:pStyle w:val="pagetitlerR"/>
                            </w:pPr>
                            <w:r>
                              <w:t>Principal’s Corner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0666E" id="_x0000_s1056" type="#_x0000_t202" style="position:absolute;margin-left:402.6pt;margin-top:43.8pt;width:188.4pt;height:23.05pt;z-index:25165828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" stroked="f" strokeweight="0" insetpen="t">
                <v:shadow color="#ccc"/>
                <o:lock v:ext="edit" shapetype="t"/>
                <v:textbox inset="2.85pt,2.85pt,2.85pt,2.85pt">
                  <w:txbxContent>
                    <w:p w14:paraId="77970576" w14:textId="0A13BBA4" w:rsidR="00A30A23" w:rsidRPr="005F7D6A" w:rsidRDefault="00DD3B9D" w:rsidP="00A30A23">
                      <w:pPr>
                        <w:pStyle w:val="pagetitlerR"/>
                      </w:pPr>
                      <w:r>
                        <w:t>Principal’s Corner</w:t>
                      </w:r>
                    </w:p>
                  </w:txbxContent>
                </v:textbox>
                <w10:wrap anchorx="page" anchory="page"/>
              </v:shape>
            </w:pict>
          </mc:Fallback>
        </mc:AlternateContent>
      </w:r>
      <w:r w:rsidR="0005134E">
        <w:rPr>
          <w:noProof/>
        </w:rPr>
        <mc:AlternateContent>
          <mc:Choice Requires="wps">
            <w:drawing>
              <wp:anchor distT="0" distB="0" distL="114300" distR="114300" simplePos="0" relativeHeight="251658283" behindDoc="0" locked="0" layoutInCell="1" allowOverlap="1" wp14:anchorId="7A3915FA" wp14:editId="252FCCDD">
                <wp:simplePos x="0" y="0"/>
                <wp:positionH relativeFrom="column">
                  <wp:posOffset>-123190</wp:posOffset>
                </wp:positionH>
                <wp:positionV relativeFrom="paragraph">
                  <wp:posOffset>112396</wp:posOffset>
                </wp:positionV>
                <wp:extent cx="6824980" cy="563880"/>
                <wp:effectExtent l="0" t="0" r="0" b="7620"/>
                <wp:wrapNone/>
                <wp:docPr id="873160807" name="Text Box 11"/>
                <wp:cNvGraphicFramePr/>
                <a:graphic xmlns:a="http://schemas.openxmlformats.org/drawingml/2006/main">
                  <a:graphicData uri="http://schemas.microsoft.com/office/word/2010/wordprocessingShape">
                    <wps:wsp>
                      <wps:cNvSpPr txBox="1"/>
                      <wps:spPr>
                        <a:xfrm>
                          <a:off x="0" y="0"/>
                          <a:ext cx="6824980" cy="563880"/>
                        </a:xfrm>
                        <a:prstGeom prst="rect">
                          <a:avLst/>
                        </a:prstGeom>
                        <a:solidFill>
                          <a:schemeClr val="lt1"/>
                        </a:solidFill>
                        <a:ln w="6350">
                          <a:noFill/>
                        </a:ln>
                      </wps:spPr>
                      <wps:txbx>
                        <w:txbxContent>
                          <w:p w14:paraId="7847319B" w14:textId="60BD2FDA" w:rsidR="00A30A23" w:rsidRPr="00A30A23" w:rsidRDefault="002D1966" w:rsidP="00B37B1C">
                            <w:pPr>
                              <w:spacing w:after="0" w:line="240" w:lineRule="auto"/>
                              <w:jc w:val="center"/>
                              <w:rPr>
                                <w:rFonts w:ascii="Garamond" w:hAnsi="Garamond"/>
                                <w:b/>
                                <w:bCs/>
                                <w:sz w:val="44"/>
                                <w:szCs w:val="44"/>
                              </w:rPr>
                            </w:pPr>
                            <w:r>
                              <w:rPr>
                                <w:rFonts w:ascii="Garamond" w:hAnsi="Garamond"/>
                                <w:b/>
                                <w:bCs/>
                                <w:sz w:val="44"/>
                                <w:szCs w:val="44"/>
                              </w:rPr>
                              <w:t>What’s Happening Around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15FA" id="Text Box 11" o:spid="_x0000_s1057" type="#_x0000_t202" style="position:absolute;margin-left:-9.7pt;margin-top:8.85pt;width:537.4pt;height:44.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" fillcolor="white [3201]" stroked="f" strokeweight=".5pt">
                <v:textbox>
                  <w:txbxContent>
                    <w:p w14:paraId="7847319B" w14:textId="60BD2FDA" w:rsidR="00A30A23" w:rsidRPr="00A30A23" w:rsidRDefault="002D1966" w:rsidP="00B37B1C">
                      <w:pPr>
                        <w:spacing w:after="0" w:line="240" w:lineRule="auto"/>
                        <w:jc w:val="center"/>
                        <w:rPr>
                          <w:rFonts w:ascii="Garamond" w:hAnsi="Garamond"/>
                          <w:b/>
                          <w:bCs/>
                          <w:sz w:val="44"/>
                          <w:szCs w:val="44"/>
                        </w:rPr>
                      </w:pPr>
                      <w:r>
                        <w:rPr>
                          <w:rFonts w:ascii="Garamond" w:hAnsi="Garamond"/>
                          <w:b/>
                          <w:bCs/>
                          <w:sz w:val="44"/>
                          <w:szCs w:val="44"/>
                        </w:rPr>
                        <w:t>What’s Happening Around School</w:t>
                      </w:r>
                    </w:p>
                  </w:txbxContent>
                </v:textbox>
              </v:shape>
            </w:pict>
          </mc:Fallback>
        </mc:AlternateContent>
      </w:r>
      <w:r w:rsidR="00A30A23">
        <w:rPr>
          <w:noProof/>
        </w:rPr>
        <mc:AlternateContent>
          <mc:Choice Requires="wps">
            <w:drawing>
              <wp:anchor distT="36576" distB="36576" distL="36576" distR="36576" simplePos="0" relativeHeight="251658254" behindDoc="0" locked="0" layoutInCell="1" allowOverlap="1" wp14:anchorId="1F3CB63A" wp14:editId="775702C0">
                <wp:simplePos x="0" y="0"/>
                <wp:positionH relativeFrom="page">
                  <wp:posOffset>498203</wp:posOffset>
                </wp:positionH>
                <wp:positionV relativeFrom="page">
                  <wp:posOffset>566692</wp:posOffset>
                </wp:positionV>
                <wp:extent cx="1623060" cy="253365"/>
                <wp:effectExtent l="4445" t="3810" r="1270" b="0"/>
                <wp:wrapNone/>
                <wp:docPr id="19146127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23060" cy="2533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ECF710" w14:textId="77777777" w:rsidR="00A30A23" w:rsidRPr="00280A50" w:rsidRDefault="00A30A23" w:rsidP="00A30A23">
                            <w:pPr>
                              <w:rPr>
                                <w:rStyle w:val="PageNumber"/>
                              </w:rPr>
                            </w:pPr>
                            <w:r w:rsidRPr="00280A50">
                              <w:rPr>
                                <w:rStyle w:val="PageNumber"/>
                              </w:rPr>
                              <w:t xml:space="preserve">Page </w:t>
                            </w:r>
                            <w:r>
                              <w:rPr>
                                <w:rStyle w:val="PageNumber"/>
                              </w:rPr>
                              <w:t>4</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B63A" id="_x0000_s1058" type="#_x0000_t202" style="position:absolute;margin-left:39.25pt;margin-top:44.6pt;width:127.8pt;height:19.95pt;z-index:25165825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" stroked="f" strokeweight="0" insetpen="t">
                <v:shadow color="#ccc"/>
                <o:lock v:ext="edit" shapetype="t"/>
                <v:textbox inset="2.85pt,2.85pt,2.85pt,2.85pt">
                  <w:txbxContent>
                    <w:p w14:paraId="67ECF710" w14:textId="77777777" w:rsidR="00A30A23" w:rsidRPr="00280A50" w:rsidRDefault="00A30A23" w:rsidP="00A30A23">
                      <w:pPr>
                        <w:rPr>
                          <w:rStyle w:val="PageNumber"/>
                        </w:rPr>
                      </w:pPr>
                      <w:r w:rsidRPr="00280A50">
                        <w:rPr>
                          <w:rStyle w:val="PageNumber"/>
                        </w:rPr>
                        <w:t xml:space="preserve">Page </w:t>
                      </w:r>
                      <w:r>
                        <w:rPr>
                          <w:rStyle w:val="PageNumber"/>
                        </w:rPr>
                        <w:t>4</w:t>
                      </w:r>
                    </w:p>
                  </w:txbxContent>
                </v:textbox>
                <w10:wrap anchorx="page" anchory="page"/>
              </v:shape>
            </w:pict>
          </mc:Fallback>
        </mc:AlternateContent>
      </w:r>
      <w:r w:rsidR="008D29B5">
        <w:rPr>
          <w:noProof/>
        </w:rPr>
        <mc:AlternateContent>
          <mc:Choice Requires="wps">
            <w:drawing>
              <wp:anchor distT="0" distB="0" distL="114300" distR="114300" simplePos="0" relativeHeight="251658256" behindDoc="0" locked="0" layoutInCell="1" allowOverlap="1" wp14:anchorId="5EDE05D3" wp14:editId="3BB845FB">
                <wp:simplePos x="0" y="0"/>
                <wp:positionH relativeFrom="column">
                  <wp:posOffset>2185670</wp:posOffset>
                </wp:positionH>
                <wp:positionV relativeFrom="paragraph">
                  <wp:posOffset>1085215</wp:posOffset>
                </wp:positionV>
                <wp:extent cx="2437130" cy="2179320"/>
                <wp:effectExtent l="0" t="0" r="1270" b="0"/>
                <wp:wrapNone/>
                <wp:docPr id="1184890686" name="Text Box 12"/>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txbx>
                        <w:txbxContent>
                          <w:p w14:paraId="775CE293" w14:textId="77777777" w:rsidR="00F43B74" w:rsidRPr="00F43B74" w:rsidRDefault="00F43B74" w:rsidP="00F43B74">
                            <w:pPr>
                              <w:spacing w:after="0"/>
                              <w:rPr>
                                <w:rFonts w:ascii="Georgia" w:hAnsi="Georg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05D3" id="_x0000_s1059" type="#_x0000_t202" style="position:absolute;margin-left:172.1pt;margin-top:85.45pt;width:191.9pt;height:171.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" fillcolor="white [3201]" stroked="f" strokeweight=".5pt">
                <v:textbox>
                  <w:txbxContent>
                    <w:p w14:paraId="775CE293" w14:textId="77777777" w:rsidR="00F43B74" w:rsidRPr="00F43B74" w:rsidRDefault="00F43B74" w:rsidP="00F43B74">
                      <w:pPr>
                        <w:spacing w:after="0"/>
                        <w:rPr>
                          <w:rFonts w:ascii="Georgia" w:hAnsi="Georgia"/>
                          <w:sz w:val="22"/>
                          <w:szCs w:val="22"/>
                        </w:rPr>
                      </w:pPr>
                    </w:p>
                  </w:txbxContent>
                </v:textbox>
              </v:shape>
            </w:pict>
          </mc:Fallback>
        </mc:AlternateContent>
      </w:r>
      <w:r w:rsidR="00A30A23">
        <w:rPr>
          <w:noProof/>
        </w:rPr>
        <mc:AlternateContent>
          <mc:Choice Requires="wps">
            <w:drawing>
              <wp:anchor distT="36576" distB="36576" distL="36576" distR="36576" simplePos="0" relativeHeight="251658282" behindDoc="0" locked="0" layoutInCell="1" allowOverlap="1" wp14:anchorId="3D6C3058" wp14:editId="22400F24">
                <wp:simplePos x="0" y="0"/>
                <wp:positionH relativeFrom="page">
                  <wp:posOffset>501922</wp:posOffset>
                </wp:positionH>
                <wp:positionV relativeFrom="page">
                  <wp:posOffset>892629</wp:posOffset>
                </wp:positionV>
                <wp:extent cx="6858000" cy="0"/>
                <wp:effectExtent l="22860" t="24765" r="24765" b="22860"/>
                <wp:wrapNone/>
                <wp:docPr id="97847836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CE435C" id="Line 97" o:spid="_x0000_s1026" style="position:absolute;z-index:25165828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9.5pt,70.3pt" to="579.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" strokeweight="3pt">
                <v:shadow color="#ccc"/>
                <w10:wrap anchorx="page" anchory="page"/>
              </v:line>
            </w:pict>
          </mc:Fallback>
        </mc:AlternateContent>
      </w:r>
    </w:p>
    <w:sectPr w:rsidR="00A30A23" w:rsidRPr="00673DA6" w:rsidSect="00563599">
      <w:type w:val="nextColumn"/>
      <w:pgSz w:w="12240" w:h="15840" w:code="1"/>
      <w:pgMar w:top="864" w:right="878" w:bottom="864" w:left="87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82A2D" w14:textId="77777777" w:rsidR="000E5EF8" w:rsidRDefault="000E5EF8" w:rsidP="00A30A23">
      <w:pPr>
        <w:spacing w:after="0" w:line="240" w:lineRule="auto"/>
      </w:pPr>
      <w:r>
        <w:separator/>
      </w:r>
    </w:p>
  </w:endnote>
  <w:endnote w:type="continuationSeparator" w:id="0">
    <w:p w14:paraId="61BE12E9" w14:textId="77777777" w:rsidR="000E5EF8" w:rsidRDefault="000E5EF8" w:rsidP="00A30A23">
      <w:pPr>
        <w:spacing w:after="0" w:line="240" w:lineRule="auto"/>
      </w:pPr>
      <w:r>
        <w:continuationSeparator/>
      </w:r>
    </w:p>
  </w:endnote>
  <w:endnote w:type="continuationNotice" w:id="1">
    <w:p w14:paraId="130651FD" w14:textId="77777777" w:rsidR="000E5EF8" w:rsidRDefault="000E5E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Open Sans">
    <w:charset w:val="00"/>
    <w:family w:val="swiss"/>
    <w:pitch w:val="variable"/>
    <w:sig w:usb0="E00002EF" w:usb1="4000205B" w:usb2="00000028" w:usb3="00000000" w:csb0="0000019F" w:csb1="00000000"/>
  </w:font>
  <w:font w:name="Algerian">
    <w:panose1 w:val="04020705040A02060702"/>
    <w:charset w:val="00"/>
    <w:family w:val="decorative"/>
    <w:pitch w:val="variable"/>
    <w:sig w:usb0="00000003" w:usb1="00000000" w:usb2="00000000" w:usb3="00000000" w:csb0="00000001" w:csb1="00000000"/>
  </w:font>
  <w:font w:name="Cascadia Mono">
    <w:panose1 w:val="020B0609020000020004"/>
    <w:charset w:val="00"/>
    <w:family w:val="modern"/>
    <w:pitch w:val="fixed"/>
    <w:sig w:usb0="A1002AFF" w:usb1="C200F9FB" w:usb2="00040020" w:usb3="00000000" w:csb0="000001FF" w:csb1="00000000"/>
  </w:font>
  <w:font w:name="Amasis MT Pro Medium">
    <w:charset w:val="00"/>
    <w:family w:val="roman"/>
    <w:pitch w:val="variable"/>
    <w:sig w:usb0="A00000AF" w:usb1="4000205B" w:usb2="00000000" w:usb3="00000000" w:csb0="00000093" w:csb1="00000000"/>
  </w:font>
  <w:font w:name="ADLaM Display">
    <w:charset w:val="00"/>
    <w:family w:val="auto"/>
    <w:pitch w:val="variable"/>
    <w:sig w:usb0="8000206F" w:usb1="42000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3B4B5" w14:textId="77777777" w:rsidR="000E5EF8" w:rsidRDefault="000E5EF8" w:rsidP="00A30A23">
      <w:pPr>
        <w:spacing w:after="0" w:line="240" w:lineRule="auto"/>
      </w:pPr>
      <w:r>
        <w:separator/>
      </w:r>
    </w:p>
  </w:footnote>
  <w:footnote w:type="continuationSeparator" w:id="0">
    <w:p w14:paraId="3924CA80" w14:textId="77777777" w:rsidR="000E5EF8" w:rsidRDefault="000E5EF8" w:rsidP="00A30A23">
      <w:pPr>
        <w:spacing w:after="0" w:line="240" w:lineRule="auto"/>
      </w:pPr>
      <w:r>
        <w:continuationSeparator/>
      </w:r>
    </w:p>
  </w:footnote>
  <w:footnote w:type="continuationNotice" w:id="1">
    <w:p w14:paraId="72536FE6" w14:textId="77777777" w:rsidR="000E5EF8" w:rsidRDefault="000E5E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8B6D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CCE6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E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CAE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5EC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481C72"/>
    <w:multiLevelType w:val="hybridMultilevel"/>
    <w:tmpl w:val="EFF4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C65556"/>
    <w:multiLevelType w:val="hybridMultilevel"/>
    <w:tmpl w:val="05A4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489267">
    <w:abstractNumId w:val="10"/>
  </w:num>
  <w:num w:numId="2" w16cid:durableId="1750541369">
    <w:abstractNumId w:val="11"/>
  </w:num>
  <w:num w:numId="3" w16cid:durableId="1827474817">
    <w:abstractNumId w:val="9"/>
  </w:num>
  <w:num w:numId="4" w16cid:durableId="266230981">
    <w:abstractNumId w:val="6"/>
  </w:num>
  <w:num w:numId="5" w16cid:durableId="1506899552">
    <w:abstractNumId w:val="5"/>
  </w:num>
  <w:num w:numId="6" w16cid:durableId="806238512">
    <w:abstractNumId w:val="4"/>
  </w:num>
  <w:num w:numId="7" w16cid:durableId="1093941198">
    <w:abstractNumId w:val="8"/>
  </w:num>
  <w:num w:numId="8" w16cid:durableId="1839417450">
    <w:abstractNumId w:val="3"/>
  </w:num>
  <w:num w:numId="9" w16cid:durableId="891576789">
    <w:abstractNumId w:val="2"/>
  </w:num>
  <w:num w:numId="10" w16cid:durableId="1511407089">
    <w:abstractNumId w:val="1"/>
  </w:num>
  <w:num w:numId="11" w16cid:durableId="2107994182">
    <w:abstractNumId w:val="12"/>
  </w:num>
  <w:num w:numId="12" w16cid:durableId="600912175">
    <w:abstractNumId w:val="7"/>
  </w:num>
  <w:num w:numId="13" w16cid:durableId="860356732">
    <w:abstractNumId w:val="0"/>
  </w:num>
  <w:num w:numId="14" w16cid:durableId="2106686731">
    <w:abstractNumId w:val="14"/>
  </w:num>
  <w:num w:numId="15" w16cid:durableId="7707823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4D"/>
    <w:rsid w:val="00000986"/>
    <w:rsid w:val="00002B10"/>
    <w:rsid w:val="00004F20"/>
    <w:rsid w:val="000056BD"/>
    <w:rsid w:val="000077BE"/>
    <w:rsid w:val="00011CF6"/>
    <w:rsid w:val="00017221"/>
    <w:rsid w:val="0002154B"/>
    <w:rsid w:val="0002230F"/>
    <w:rsid w:val="00027E8D"/>
    <w:rsid w:val="0003036D"/>
    <w:rsid w:val="00030C3B"/>
    <w:rsid w:val="00032BF0"/>
    <w:rsid w:val="00033D0D"/>
    <w:rsid w:val="00033FDC"/>
    <w:rsid w:val="00035F69"/>
    <w:rsid w:val="00037043"/>
    <w:rsid w:val="000375C1"/>
    <w:rsid w:val="000418D1"/>
    <w:rsid w:val="00043674"/>
    <w:rsid w:val="00045F60"/>
    <w:rsid w:val="00046238"/>
    <w:rsid w:val="00047DA8"/>
    <w:rsid w:val="0005134E"/>
    <w:rsid w:val="00054ED9"/>
    <w:rsid w:val="000562F2"/>
    <w:rsid w:val="00060DA4"/>
    <w:rsid w:val="00062B7C"/>
    <w:rsid w:val="000643F4"/>
    <w:rsid w:val="00064EBE"/>
    <w:rsid w:val="00065D3D"/>
    <w:rsid w:val="00065EFB"/>
    <w:rsid w:val="00066006"/>
    <w:rsid w:val="00066484"/>
    <w:rsid w:val="000733D3"/>
    <w:rsid w:val="00073871"/>
    <w:rsid w:val="00073A00"/>
    <w:rsid w:val="00075798"/>
    <w:rsid w:val="000804BE"/>
    <w:rsid w:val="00081783"/>
    <w:rsid w:val="00081885"/>
    <w:rsid w:val="000854C5"/>
    <w:rsid w:val="000864CC"/>
    <w:rsid w:val="0008685B"/>
    <w:rsid w:val="000874D2"/>
    <w:rsid w:val="00087750"/>
    <w:rsid w:val="0009313B"/>
    <w:rsid w:val="0009454F"/>
    <w:rsid w:val="00094A7A"/>
    <w:rsid w:val="000953D1"/>
    <w:rsid w:val="000959F6"/>
    <w:rsid w:val="000A0C97"/>
    <w:rsid w:val="000A33AD"/>
    <w:rsid w:val="000A3B22"/>
    <w:rsid w:val="000A5CE7"/>
    <w:rsid w:val="000A5EC2"/>
    <w:rsid w:val="000A6EB3"/>
    <w:rsid w:val="000A7123"/>
    <w:rsid w:val="000B0779"/>
    <w:rsid w:val="000B28EE"/>
    <w:rsid w:val="000B5A52"/>
    <w:rsid w:val="000C1074"/>
    <w:rsid w:val="000C1107"/>
    <w:rsid w:val="000C16F6"/>
    <w:rsid w:val="000C43FE"/>
    <w:rsid w:val="000C7625"/>
    <w:rsid w:val="000D0F70"/>
    <w:rsid w:val="000D10DA"/>
    <w:rsid w:val="000D1403"/>
    <w:rsid w:val="000D32DA"/>
    <w:rsid w:val="000D532A"/>
    <w:rsid w:val="000D7160"/>
    <w:rsid w:val="000E01E4"/>
    <w:rsid w:val="000E1516"/>
    <w:rsid w:val="000E2739"/>
    <w:rsid w:val="000E2F05"/>
    <w:rsid w:val="000E3673"/>
    <w:rsid w:val="000E5102"/>
    <w:rsid w:val="000E5639"/>
    <w:rsid w:val="000E5EF8"/>
    <w:rsid w:val="000F28BD"/>
    <w:rsid w:val="000F3C34"/>
    <w:rsid w:val="000F4AC3"/>
    <w:rsid w:val="000F5535"/>
    <w:rsid w:val="000F5E2B"/>
    <w:rsid w:val="00101604"/>
    <w:rsid w:val="0010192C"/>
    <w:rsid w:val="00103097"/>
    <w:rsid w:val="00104CEA"/>
    <w:rsid w:val="0010548D"/>
    <w:rsid w:val="001108F8"/>
    <w:rsid w:val="0011093D"/>
    <w:rsid w:val="001127A0"/>
    <w:rsid w:val="00112DE9"/>
    <w:rsid w:val="00114DCA"/>
    <w:rsid w:val="001161EB"/>
    <w:rsid w:val="00117D93"/>
    <w:rsid w:val="00121768"/>
    <w:rsid w:val="00121A96"/>
    <w:rsid w:val="00124525"/>
    <w:rsid w:val="00125953"/>
    <w:rsid w:val="00125A4B"/>
    <w:rsid w:val="0012627F"/>
    <w:rsid w:val="0013286B"/>
    <w:rsid w:val="0013384A"/>
    <w:rsid w:val="0013487F"/>
    <w:rsid w:val="00137BDE"/>
    <w:rsid w:val="00140746"/>
    <w:rsid w:val="00145508"/>
    <w:rsid w:val="0014559A"/>
    <w:rsid w:val="00145A49"/>
    <w:rsid w:val="00145B1D"/>
    <w:rsid w:val="00151A99"/>
    <w:rsid w:val="00152FBC"/>
    <w:rsid w:val="00155565"/>
    <w:rsid w:val="00160495"/>
    <w:rsid w:val="00160DD2"/>
    <w:rsid w:val="001616B2"/>
    <w:rsid w:val="00161A86"/>
    <w:rsid w:val="00162151"/>
    <w:rsid w:val="001652D5"/>
    <w:rsid w:val="001661D0"/>
    <w:rsid w:val="00166CDB"/>
    <w:rsid w:val="00171286"/>
    <w:rsid w:val="00171845"/>
    <w:rsid w:val="00171CF7"/>
    <w:rsid w:val="00177E35"/>
    <w:rsid w:val="00181BF3"/>
    <w:rsid w:val="00182ECF"/>
    <w:rsid w:val="001839EA"/>
    <w:rsid w:val="00183E08"/>
    <w:rsid w:val="00183F5F"/>
    <w:rsid w:val="0018454E"/>
    <w:rsid w:val="00184B68"/>
    <w:rsid w:val="00185643"/>
    <w:rsid w:val="0018660C"/>
    <w:rsid w:val="00190C1B"/>
    <w:rsid w:val="00190D59"/>
    <w:rsid w:val="00190E2F"/>
    <w:rsid w:val="00194B43"/>
    <w:rsid w:val="00195536"/>
    <w:rsid w:val="00195FD0"/>
    <w:rsid w:val="001A45E0"/>
    <w:rsid w:val="001A6EC2"/>
    <w:rsid w:val="001B18D7"/>
    <w:rsid w:val="001B3BDA"/>
    <w:rsid w:val="001B665F"/>
    <w:rsid w:val="001B69AC"/>
    <w:rsid w:val="001B7813"/>
    <w:rsid w:val="001C1AB2"/>
    <w:rsid w:val="001C211D"/>
    <w:rsid w:val="001C27D8"/>
    <w:rsid w:val="001D3C61"/>
    <w:rsid w:val="001D3CBD"/>
    <w:rsid w:val="001D48CD"/>
    <w:rsid w:val="001D4D1A"/>
    <w:rsid w:val="001E0887"/>
    <w:rsid w:val="001E1146"/>
    <w:rsid w:val="001E28A4"/>
    <w:rsid w:val="001E2EAA"/>
    <w:rsid w:val="001E7286"/>
    <w:rsid w:val="001F3C71"/>
    <w:rsid w:val="001F5558"/>
    <w:rsid w:val="001F5A5D"/>
    <w:rsid w:val="0020099A"/>
    <w:rsid w:val="00200EE9"/>
    <w:rsid w:val="002010E4"/>
    <w:rsid w:val="00201347"/>
    <w:rsid w:val="002018D9"/>
    <w:rsid w:val="002044AF"/>
    <w:rsid w:val="00207206"/>
    <w:rsid w:val="002075A6"/>
    <w:rsid w:val="00207681"/>
    <w:rsid w:val="002129C8"/>
    <w:rsid w:val="002133BC"/>
    <w:rsid w:val="00216AEB"/>
    <w:rsid w:val="002222BA"/>
    <w:rsid w:val="0022453D"/>
    <w:rsid w:val="0022497B"/>
    <w:rsid w:val="002249EA"/>
    <w:rsid w:val="0022665D"/>
    <w:rsid w:val="002267FC"/>
    <w:rsid w:val="00230C53"/>
    <w:rsid w:val="002324FB"/>
    <w:rsid w:val="00234546"/>
    <w:rsid w:val="00234569"/>
    <w:rsid w:val="0023550E"/>
    <w:rsid w:val="00235542"/>
    <w:rsid w:val="00236DC2"/>
    <w:rsid w:val="002370BA"/>
    <w:rsid w:val="00240847"/>
    <w:rsid w:val="00242ABE"/>
    <w:rsid w:val="0025027A"/>
    <w:rsid w:val="00252029"/>
    <w:rsid w:val="002533A4"/>
    <w:rsid w:val="00253C1D"/>
    <w:rsid w:val="00255E8D"/>
    <w:rsid w:val="002616A6"/>
    <w:rsid w:val="00261C73"/>
    <w:rsid w:val="00264FB4"/>
    <w:rsid w:val="0026586B"/>
    <w:rsid w:val="00265E68"/>
    <w:rsid w:val="00265EA5"/>
    <w:rsid w:val="002660C7"/>
    <w:rsid w:val="002661B8"/>
    <w:rsid w:val="002665F7"/>
    <w:rsid w:val="00267EEB"/>
    <w:rsid w:val="00271181"/>
    <w:rsid w:val="00273000"/>
    <w:rsid w:val="002738B5"/>
    <w:rsid w:val="0027402F"/>
    <w:rsid w:val="0027627A"/>
    <w:rsid w:val="00280011"/>
    <w:rsid w:val="00280A50"/>
    <w:rsid w:val="00281817"/>
    <w:rsid w:val="00281B4C"/>
    <w:rsid w:val="00282390"/>
    <w:rsid w:val="00282C3C"/>
    <w:rsid w:val="00283339"/>
    <w:rsid w:val="002875C5"/>
    <w:rsid w:val="0029008C"/>
    <w:rsid w:val="0029103C"/>
    <w:rsid w:val="0029182B"/>
    <w:rsid w:val="00291D93"/>
    <w:rsid w:val="00293170"/>
    <w:rsid w:val="00293564"/>
    <w:rsid w:val="00295C00"/>
    <w:rsid w:val="002976B3"/>
    <w:rsid w:val="00297F13"/>
    <w:rsid w:val="002A2C34"/>
    <w:rsid w:val="002A6593"/>
    <w:rsid w:val="002A683D"/>
    <w:rsid w:val="002B0BD1"/>
    <w:rsid w:val="002B3243"/>
    <w:rsid w:val="002B71C8"/>
    <w:rsid w:val="002B78E2"/>
    <w:rsid w:val="002B7CC1"/>
    <w:rsid w:val="002C017C"/>
    <w:rsid w:val="002C2D9B"/>
    <w:rsid w:val="002C7471"/>
    <w:rsid w:val="002C7CD5"/>
    <w:rsid w:val="002C7EDA"/>
    <w:rsid w:val="002D104E"/>
    <w:rsid w:val="002D1966"/>
    <w:rsid w:val="002D6502"/>
    <w:rsid w:val="002D66E5"/>
    <w:rsid w:val="002D7212"/>
    <w:rsid w:val="002E050A"/>
    <w:rsid w:val="002E1C88"/>
    <w:rsid w:val="002E3439"/>
    <w:rsid w:val="002E56AA"/>
    <w:rsid w:val="002E7D8C"/>
    <w:rsid w:val="002F1F80"/>
    <w:rsid w:val="002F36E5"/>
    <w:rsid w:val="002F3DD8"/>
    <w:rsid w:val="002F51B3"/>
    <w:rsid w:val="002F594E"/>
    <w:rsid w:val="003061DE"/>
    <w:rsid w:val="00312065"/>
    <w:rsid w:val="0031260F"/>
    <w:rsid w:val="00312D66"/>
    <w:rsid w:val="003173C1"/>
    <w:rsid w:val="00320353"/>
    <w:rsid w:val="003238CA"/>
    <w:rsid w:val="00323B82"/>
    <w:rsid w:val="00323DFE"/>
    <w:rsid w:val="00324A4A"/>
    <w:rsid w:val="0032575C"/>
    <w:rsid w:val="00326E1D"/>
    <w:rsid w:val="0032726A"/>
    <w:rsid w:val="0032754C"/>
    <w:rsid w:val="003331CC"/>
    <w:rsid w:val="0033441C"/>
    <w:rsid w:val="0033442A"/>
    <w:rsid w:val="00336488"/>
    <w:rsid w:val="00340244"/>
    <w:rsid w:val="00340B8F"/>
    <w:rsid w:val="0034215D"/>
    <w:rsid w:val="00342CDC"/>
    <w:rsid w:val="00344389"/>
    <w:rsid w:val="00345EB3"/>
    <w:rsid w:val="00345FD8"/>
    <w:rsid w:val="0035256F"/>
    <w:rsid w:val="00352E24"/>
    <w:rsid w:val="00354CC0"/>
    <w:rsid w:val="00357DAE"/>
    <w:rsid w:val="0036164F"/>
    <w:rsid w:val="00363826"/>
    <w:rsid w:val="0036410D"/>
    <w:rsid w:val="003648A7"/>
    <w:rsid w:val="00371528"/>
    <w:rsid w:val="00371ED1"/>
    <w:rsid w:val="003739D9"/>
    <w:rsid w:val="0037617C"/>
    <w:rsid w:val="00376654"/>
    <w:rsid w:val="0038071C"/>
    <w:rsid w:val="00382DB9"/>
    <w:rsid w:val="003835C5"/>
    <w:rsid w:val="00383C7F"/>
    <w:rsid w:val="0038494E"/>
    <w:rsid w:val="0038496C"/>
    <w:rsid w:val="00385F2D"/>
    <w:rsid w:val="00386A61"/>
    <w:rsid w:val="00387B26"/>
    <w:rsid w:val="00390116"/>
    <w:rsid w:val="00391166"/>
    <w:rsid w:val="00392503"/>
    <w:rsid w:val="00394F50"/>
    <w:rsid w:val="00395B7A"/>
    <w:rsid w:val="00395D5C"/>
    <w:rsid w:val="003A0696"/>
    <w:rsid w:val="003A0741"/>
    <w:rsid w:val="003A2810"/>
    <w:rsid w:val="003A72AF"/>
    <w:rsid w:val="003A7F8D"/>
    <w:rsid w:val="003B091C"/>
    <w:rsid w:val="003C027B"/>
    <w:rsid w:val="003C2173"/>
    <w:rsid w:val="003C2CCF"/>
    <w:rsid w:val="003C4FE2"/>
    <w:rsid w:val="003C6386"/>
    <w:rsid w:val="003C63E3"/>
    <w:rsid w:val="003C6612"/>
    <w:rsid w:val="003D0EB6"/>
    <w:rsid w:val="003D2744"/>
    <w:rsid w:val="003D37DD"/>
    <w:rsid w:val="003D50E3"/>
    <w:rsid w:val="003D582E"/>
    <w:rsid w:val="003D68C4"/>
    <w:rsid w:val="003D7A99"/>
    <w:rsid w:val="003D7B33"/>
    <w:rsid w:val="003E2C2D"/>
    <w:rsid w:val="003E6F76"/>
    <w:rsid w:val="003E781E"/>
    <w:rsid w:val="003F224B"/>
    <w:rsid w:val="003F42FC"/>
    <w:rsid w:val="003F522E"/>
    <w:rsid w:val="003F6AA8"/>
    <w:rsid w:val="00402265"/>
    <w:rsid w:val="00402A10"/>
    <w:rsid w:val="0040307D"/>
    <w:rsid w:val="00406C2D"/>
    <w:rsid w:val="00407BD0"/>
    <w:rsid w:val="00410691"/>
    <w:rsid w:val="004124D1"/>
    <w:rsid w:val="00415597"/>
    <w:rsid w:val="0041562D"/>
    <w:rsid w:val="00415AA7"/>
    <w:rsid w:val="00415C06"/>
    <w:rsid w:val="00415C1C"/>
    <w:rsid w:val="004164D7"/>
    <w:rsid w:val="00416A04"/>
    <w:rsid w:val="00416EB8"/>
    <w:rsid w:val="004224D7"/>
    <w:rsid w:val="00425DAA"/>
    <w:rsid w:val="00426AE1"/>
    <w:rsid w:val="004270A0"/>
    <w:rsid w:val="00427723"/>
    <w:rsid w:val="0043004E"/>
    <w:rsid w:val="004324D2"/>
    <w:rsid w:val="00432F0B"/>
    <w:rsid w:val="00434668"/>
    <w:rsid w:val="0043584D"/>
    <w:rsid w:val="00435962"/>
    <w:rsid w:val="00435DAB"/>
    <w:rsid w:val="004366CD"/>
    <w:rsid w:val="00436B65"/>
    <w:rsid w:val="0044172E"/>
    <w:rsid w:val="00442807"/>
    <w:rsid w:val="00443CBD"/>
    <w:rsid w:val="0044613B"/>
    <w:rsid w:val="00446A61"/>
    <w:rsid w:val="004503DC"/>
    <w:rsid w:val="00450A03"/>
    <w:rsid w:val="00451006"/>
    <w:rsid w:val="00451D9F"/>
    <w:rsid w:val="00454A8D"/>
    <w:rsid w:val="004554E4"/>
    <w:rsid w:val="00455707"/>
    <w:rsid w:val="0045593C"/>
    <w:rsid w:val="00456310"/>
    <w:rsid w:val="00457EBE"/>
    <w:rsid w:val="004604CC"/>
    <w:rsid w:val="0046199D"/>
    <w:rsid w:val="00461C1A"/>
    <w:rsid w:val="00465BD7"/>
    <w:rsid w:val="00470D21"/>
    <w:rsid w:val="004710F6"/>
    <w:rsid w:val="0047142F"/>
    <w:rsid w:val="00472254"/>
    <w:rsid w:val="00475C3E"/>
    <w:rsid w:val="00477176"/>
    <w:rsid w:val="0047794E"/>
    <w:rsid w:val="00480145"/>
    <w:rsid w:val="00484DBF"/>
    <w:rsid w:val="00487D03"/>
    <w:rsid w:val="004971D2"/>
    <w:rsid w:val="004A03D0"/>
    <w:rsid w:val="004A06EA"/>
    <w:rsid w:val="004A07B5"/>
    <w:rsid w:val="004A0D32"/>
    <w:rsid w:val="004A0F92"/>
    <w:rsid w:val="004A2F02"/>
    <w:rsid w:val="004A4D81"/>
    <w:rsid w:val="004A55C0"/>
    <w:rsid w:val="004A6F6B"/>
    <w:rsid w:val="004A70F4"/>
    <w:rsid w:val="004A7C6F"/>
    <w:rsid w:val="004B00B4"/>
    <w:rsid w:val="004B0879"/>
    <w:rsid w:val="004B0896"/>
    <w:rsid w:val="004B3B02"/>
    <w:rsid w:val="004B43CF"/>
    <w:rsid w:val="004B5DB3"/>
    <w:rsid w:val="004C241A"/>
    <w:rsid w:val="004C2EF2"/>
    <w:rsid w:val="004C54F7"/>
    <w:rsid w:val="004C7B62"/>
    <w:rsid w:val="004D0143"/>
    <w:rsid w:val="004D2FDA"/>
    <w:rsid w:val="004D36EE"/>
    <w:rsid w:val="004D687E"/>
    <w:rsid w:val="004D7A2F"/>
    <w:rsid w:val="004E01CD"/>
    <w:rsid w:val="004E0644"/>
    <w:rsid w:val="004E154F"/>
    <w:rsid w:val="004E299B"/>
    <w:rsid w:val="004E47EC"/>
    <w:rsid w:val="004E62E1"/>
    <w:rsid w:val="004E7F2F"/>
    <w:rsid w:val="004F1CB2"/>
    <w:rsid w:val="004F1E89"/>
    <w:rsid w:val="004F706D"/>
    <w:rsid w:val="004F7DDA"/>
    <w:rsid w:val="005014E7"/>
    <w:rsid w:val="00501D8D"/>
    <w:rsid w:val="00502EF9"/>
    <w:rsid w:val="00503F06"/>
    <w:rsid w:val="00504227"/>
    <w:rsid w:val="00505D79"/>
    <w:rsid w:val="00506068"/>
    <w:rsid w:val="00506248"/>
    <w:rsid w:val="005063B3"/>
    <w:rsid w:val="00507FFE"/>
    <w:rsid w:val="005100E4"/>
    <w:rsid w:val="0051175C"/>
    <w:rsid w:val="00512E7A"/>
    <w:rsid w:val="00514A8C"/>
    <w:rsid w:val="0052100E"/>
    <w:rsid w:val="00521532"/>
    <w:rsid w:val="00521B03"/>
    <w:rsid w:val="005224AE"/>
    <w:rsid w:val="005233BC"/>
    <w:rsid w:val="00524528"/>
    <w:rsid w:val="00525056"/>
    <w:rsid w:val="00525C0A"/>
    <w:rsid w:val="0052729A"/>
    <w:rsid w:val="0052755B"/>
    <w:rsid w:val="00530CA0"/>
    <w:rsid w:val="00530EDD"/>
    <w:rsid w:val="00531822"/>
    <w:rsid w:val="00531D91"/>
    <w:rsid w:val="00531E1A"/>
    <w:rsid w:val="00535664"/>
    <w:rsid w:val="00535A2E"/>
    <w:rsid w:val="00536D8F"/>
    <w:rsid w:val="00537C72"/>
    <w:rsid w:val="00537E9C"/>
    <w:rsid w:val="00540982"/>
    <w:rsid w:val="00540CD5"/>
    <w:rsid w:val="0054509E"/>
    <w:rsid w:val="005455F8"/>
    <w:rsid w:val="005517B8"/>
    <w:rsid w:val="00551869"/>
    <w:rsid w:val="005524F6"/>
    <w:rsid w:val="00552B25"/>
    <w:rsid w:val="0055406E"/>
    <w:rsid w:val="00555175"/>
    <w:rsid w:val="00556542"/>
    <w:rsid w:val="00556B48"/>
    <w:rsid w:val="00557E55"/>
    <w:rsid w:val="005601A6"/>
    <w:rsid w:val="00560F33"/>
    <w:rsid w:val="00563599"/>
    <w:rsid w:val="00564495"/>
    <w:rsid w:val="00564D37"/>
    <w:rsid w:val="0056780F"/>
    <w:rsid w:val="00572294"/>
    <w:rsid w:val="00573E82"/>
    <w:rsid w:val="00574FEA"/>
    <w:rsid w:val="00575AB5"/>
    <w:rsid w:val="00575ADC"/>
    <w:rsid w:val="00581379"/>
    <w:rsid w:val="00581E07"/>
    <w:rsid w:val="00581FB7"/>
    <w:rsid w:val="005858EF"/>
    <w:rsid w:val="00585E7F"/>
    <w:rsid w:val="00586FC6"/>
    <w:rsid w:val="00591850"/>
    <w:rsid w:val="00591D32"/>
    <w:rsid w:val="00592195"/>
    <w:rsid w:val="00592CD6"/>
    <w:rsid w:val="00593B6B"/>
    <w:rsid w:val="0059528E"/>
    <w:rsid w:val="0059556C"/>
    <w:rsid w:val="005958A6"/>
    <w:rsid w:val="00595C60"/>
    <w:rsid w:val="005A0FC6"/>
    <w:rsid w:val="005A41A8"/>
    <w:rsid w:val="005A55F0"/>
    <w:rsid w:val="005A77B5"/>
    <w:rsid w:val="005B0891"/>
    <w:rsid w:val="005B0CB2"/>
    <w:rsid w:val="005B148A"/>
    <w:rsid w:val="005B1F04"/>
    <w:rsid w:val="005B2193"/>
    <w:rsid w:val="005B4C63"/>
    <w:rsid w:val="005B6DEE"/>
    <w:rsid w:val="005B758E"/>
    <w:rsid w:val="005C05AD"/>
    <w:rsid w:val="005C0996"/>
    <w:rsid w:val="005C0FC5"/>
    <w:rsid w:val="005C3AD5"/>
    <w:rsid w:val="005C3EA4"/>
    <w:rsid w:val="005C5B9B"/>
    <w:rsid w:val="005C5CA3"/>
    <w:rsid w:val="005D08BD"/>
    <w:rsid w:val="005D11A3"/>
    <w:rsid w:val="005D11B4"/>
    <w:rsid w:val="005D3186"/>
    <w:rsid w:val="005D4582"/>
    <w:rsid w:val="005D6A46"/>
    <w:rsid w:val="005E2DC9"/>
    <w:rsid w:val="005E42C3"/>
    <w:rsid w:val="005E6D21"/>
    <w:rsid w:val="005F31F7"/>
    <w:rsid w:val="005F51F0"/>
    <w:rsid w:val="005F595A"/>
    <w:rsid w:val="005F5AAA"/>
    <w:rsid w:val="005F6025"/>
    <w:rsid w:val="005F63FE"/>
    <w:rsid w:val="005F7D6A"/>
    <w:rsid w:val="0060296A"/>
    <w:rsid w:val="00602AAF"/>
    <w:rsid w:val="00602E1B"/>
    <w:rsid w:val="00605A0A"/>
    <w:rsid w:val="006102D1"/>
    <w:rsid w:val="00610806"/>
    <w:rsid w:val="00610D98"/>
    <w:rsid w:val="00611CC7"/>
    <w:rsid w:val="006135D7"/>
    <w:rsid w:val="00615052"/>
    <w:rsid w:val="0061524B"/>
    <w:rsid w:val="00620751"/>
    <w:rsid w:val="00620E4A"/>
    <w:rsid w:val="00622625"/>
    <w:rsid w:val="006240DE"/>
    <w:rsid w:val="00625F87"/>
    <w:rsid w:val="006317D1"/>
    <w:rsid w:val="00632649"/>
    <w:rsid w:val="00632EC4"/>
    <w:rsid w:val="0063349B"/>
    <w:rsid w:val="00636A43"/>
    <w:rsid w:val="0063709B"/>
    <w:rsid w:val="00642A90"/>
    <w:rsid w:val="00642BDE"/>
    <w:rsid w:val="00642ED6"/>
    <w:rsid w:val="0064518E"/>
    <w:rsid w:val="0064586B"/>
    <w:rsid w:val="006462CF"/>
    <w:rsid w:val="00647873"/>
    <w:rsid w:val="00647B8C"/>
    <w:rsid w:val="00652966"/>
    <w:rsid w:val="006539E3"/>
    <w:rsid w:val="00655D3B"/>
    <w:rsid w:val="00655ECC"/>
    <w:rsid w:val="0065614C"/>
    <w:rsid w:val="00660456"/>
    <w:rsid w:val="00660884"/>
    <w:rsid w:val="00662136"/>
    <w:rsid w:val="00662481"/>
    <w:rsid w:val="00663B7C"/>
    <w:rsid w:val="00663BBA"/>
    <w:rsid w:val="00664A29"/>
    <w:rsid w:val="00666BE0"/>
    <w:rsid w:val="00666F30"/>
    <w:rsid w:val="006704AD"/>
    <w:rsid w:val="00671FEA"/>
    <w:rsid w:val="00672624"/>
    <w:rsid w:val="006731CA"/>
    <w:rsid w:val="00673DA6"/>
    <w:rsid w:val="00673E08"/>
    <w:rsid w:val="00675E8B"/>
    <w:rsid w:val="00676472"/>
    <w:rsid w:val="00677657"/>
    <w:rsid w:val="00677F65"/>
    <w:rsid w:val="00681373"/>
    <w:rsid w:val="00681D7A"/>
    <w:rsid w:val="00682A94"/>
    <w:rsid w:val="00683BC4"/>
    <w:rsid w:val="006848A0"/>
    <w:rsid w:val="006859F0"/>
    <w:rsid w:val="00686947"/>
    <w:rsid w:val="00691B86"/>
    <w:rsid w:val="006967F3"/>
    <w:rsid w:val="006979E0"/>
    <w:rsid w:val="006A2061"/>
    <w:rsid w:val="006A32A6"/>
    <w:rsid w:val="006A4FC8"/>
    <w:rsid w:val="006B3FF6"/>
    <w:rsid w:val="006B6013"/>
    <w:rsid w:val="006B6226"/>
    <w:rsid w:val="006C0AED"/>
    <w:rsid w:val="006C27AD"/>
    <w:rsid w:val="006C2DE3"/>
    <w:rsid w:val="006C5E18"/>
    <w:rsid w:val="006C5FAB"/>
    <w:rsid w:val="006C6F12"/>
    <w:rsid w:val="006D07BC"/>
    <w:rsid w:val="006D23D0"/>
    <w:rsid w:val="006D3D19"/>
    <w:rsid w:val="006D71B9"/>
    <w:rsid w:val="006D7C37"/>
    <w:rsid w:val="006D7F18"/>
    <w:rsid w:val="006E2824"/>
    <w:rsid w:val="006E3F1E"/>
    <w:rsid w:val="006E72A2"/>
    <w:rsid w:val="006F0AB6"/>
    <w:rsid w:val="006F2983"/>
    <w:rsid w:val="006F30B1"/>
    <w:rsid w:val="006F55A6"/>
    <w:rsid w:val="006F5F68"/>
    <w:rsid w:val="006F674A"/>
    <w:rsid w:val="006F6F8E"/>
    <w:rsid w:val="00701624"/>
    <w:rsid w:val="007028AF"/>
    <w:rsid w:val="00703425"/>
    <w:rsid w:val="00704D49"/>
    <w:rsid w:val="007074B8"/>
    <w:rsid w:val="00707C49"/>
    <w:rsid w:val="007127F3"/>
    <w:rsid w:val="00712B6D"/>
    <w:rsid w:val="00713D70"/>
    <w:rsid w:val="007172BF"/>
    <w:rsid w:val="0071748A"/>
    <w:rsid w:val="00723AB6"/>
    <w:rsid w:val="00725722"/>
    <w:rsid w:val="00725915"/>
    <w:rsid w:val="007259F2"/>
    <w:rsid w:val="00730655"/>
    <w:rsid w:val="00730769"/>
    <w:rsid w:val="007338A0"/>
    <w:rsid w:val="00734FCB"/>
    <w:rsid w:val="007351D4"/>
    <w:rsid w:val="00735F71"/>
    <w:rsid w:val="007368C9"/>
    <w:rsid w:val="00740475"/>
    <w:rsid w:val="00742A1F"/>
    <w:rsid w:val="007446FD"/>
    <w:rsid w:val="0074636A"/>
    <w:rsid w:val="00752DA1"/>
    <w:rsid w:val="007548D4"/>
    <w:rsid w:val="007569C2"/>
    <w:rsid w:val="00757D67"/>
    <w:rsid w:val="00761568"/>
    <w:rsid w:val="00764E9B"/>
    <w:rsid w:val="00766346"/>
    <w:rsid w:val="0077046D"/>
    <w:rsid w:val="007706EA"/>
    <w:rsid w:val="00770712"/>
    <w:rsid w:val="00771372"/>
    <w:rsid w:val="00771973"/>
    <w:rsid w:val="007723EB"/>
    <w:rsid w:val="0077410B"/>
    <w:rsid w:val="007745D3"/>
    <w:rsid w:val="0077515B"/>
    <w:rsid w:val="00776B7F"/>
    <w:rsid w:val="0078035C"/>
    <w:rsid w:val="00781169"/>
    <w:rsid w:val="00782435"/>
    <w:rsid w:val="007825AF"/>
    <w:rsid w:val="007834CF"/>
    <w:rsid w:val="00784C5F"/>
    <w:rsid w:val="0078521A"/>
    <w:rsid w:val="00785DBD"/>
    <w:rsid w:val="00785DD3"/>
    <w:rsid w:val="00786EDA"/>
    <w:rsid w:val="00791836"/>
    <w:rsid w:val="00793942"/>
    <w:rsid w:val="00793F30"/>
    <w:rsid w:val="00795CD5"/>
    <w:rsid w:val="007A0282"/>
    <w:rsid w:val="007A1DAC"/>
    <w:rsid w:val="007A4406"/>
    <w:rsid w:val="007B1745"/>
    <w:rsid w:val="007B1932"/>
    <w:rsid w:val="007B33BD"/>
    <w:rsid w:val="007B359A"/>
    <w:rsid w:val="007B5629"/>
    <w:rsid w:val="007B6ABB"/>
    <w:rsid w:val="007B7FED"/>
    <w:rsid w:val="007C0798"/>
    <w:rsid w:val="007C155D"/>
    <w:rsid w:val="007C2664"/>
    <w:rsid w:val="007C2F23"/>
    <w:rsid w:val="007C4888"/>
    <w:rsid w:val="007C6A4D"/>
    <w:rsid w:val="007C6C8D"/>
    <w:rsid w:val="007C7AC7"/>
    <w:rsid w:val="007C7B58"/>
    <w:rsid w:val="007D364F"/>
    <w:rsid w:val="007D6805"/>
    <w:rsid w:val="007D6A3B"/>
    <w:rsid w:val="007E277B"/>
    <w:rsid w:val="007E2A4B"/>
    <w:rsid w:val="007E2F3B"/>
    <w:rsid w:val="007E34F5"/>
    <w:rsid w:val="007E40D6"/>
    <w:rsid w:val="007E640A"/>
    <w:rsid w:val="007E6F7E"/>
    <w:rsid w:val="007F0981"/>
    <w:rsid w:val="007F0DFA"/>
    <w:rsid w:val="007F267A"/>
    <w:rsid w:val="007F2815"/>
    <w:rsid w:val="007F5BFD"/>
    <w:rsid w:val="008033C7"/>
    <w:rsid w:val="00803D76"/>
    <w:rsid w:val="0080443B"/>
    <w:rsid w:val="00804DFA"/>
    <w:rsid w:val="00804FD7"/>
    <w:rsid w:val="00811E6D"/>
    <w:rsid w:val="00812E82"/>
    <w:rsid w:val="00813508"/>
    <w:rsid w:val="00813AFA"/>
    <w:rsid w:val="00816F42"/>
    <w:rsid w:val="008205A2"/>
    <w:rsid w:val="00821476"/>
    <w:rsid w:val="00823383"/>
    <w:rsid w:val="00823945"/>
    <w:rsid w:val="00825437"/>
    <w:rsid w:val="00825919"/>
    <w:rsid w:val="00825984"/>
    <w:rsid w:val="008303AA"/>
    <w:rsid w:val="00830956"/>
    <w:rsid w:val="00831ED7"/>
    <w:rsid w:val="00832A19"/>
    <w:rsid w:val="00832C82"/>
    <w:rsid w:val="00835198"/>
    <w:rsid w:val="00836D65"/>
    <w:rsid w:val="00843740"/>
    <w:rsid w:val="008459D2"/>
    <w:rsid w:val="00845F4E"/>
    <w:rsid w:val="00847A7E"/>
    <w:rsid w:val="008503CA"/>
    <w:rsid w:val="00852C16"/>
    <w:rsid w:val="00854AD9"/>
    <w:rsid w:val="00854B22"/>
    <w:rsid w:val="00856877"/>
    <w:rsid w:val="0085731E"/>
    <w:rsid w:val="0085771F"/>
    <w:rsid w:val="008629CA"/>
    <w:rsid w:val="00864319"/>
    <w:rsid w:val="008659D5"/>
    <w:rsid w:val="00865C2A"/>
    <w:rsid w:val="00872D01"/>
    <w:rsid w:val="008748F3"/>
    <w:rsid w:val="00874D70"/>
    <w:rsid w:val="008803B6"/>
    <w:rsid w:val="00880E68"/>
    <w:rsid w:val="00880F3F"/>
    <w:rsid w:val="00881829"/>
    <w:rsid w:val="00885D85"/>
    <w:rsid w:val="00887503"/>
    <w:rsid w:val="00894B50"/>
    <w:rsid w:val="00894C9F"/>
    <w:rsid w:val="00894FC7"/>
    <w:rsid w:val="008963F0"/>
    <w:rsid w:val="00896F67"/>
    <w:rsid w:val="008A1BFB"/>
    <w:rsid w:val="008A2827"/>
    <w:rsid w:val="008A3CB7"/>
    <w:rsid w:val="008A4E49"/>
    <w:rsid w:val="008A68D8"/>
    <w:rsid w:val="008B1493"/>
    <w:rsid w:val="008B1C4C"/>
    <w:rsid w:val="008B2198"/>
    <w:rsid w:val="008B3BBF"/>
    <w:rsid w:val="008B3F41"/>
    <w:rsid w:val="008B3FD0"/>
    <w:rsid w:val="008B50D1"/>
    <w:rsid w:val="008B54F4"/>
    <w:rsid w:val="008B609C"/>
    <w:rsid w:val="008B70BB"/>
    <w:rsid w:val="008B7265"/>
    <w:rsid w:val="008C04D8"/>
    <w:rsid w:val="008C15FE"/>
    <w:rsid w:val="008C362C"/>
    <w:rsid w:val="008C3716"/>
    <w:rsid w:val="008C37FD"/>
    <w:rsid w:val="008C5342"/>
    <w:rsid w:val="008C6D15"/>
    <w:rsid w:val="008D0C02"/>
    <w:rsid w:val="008D1C5E"/>
    <w:rsid w:val="008D216A"/>
    <w:rsid w:val="008D29AA"/>
    <w:rsid w:val="008D29B5"/>
    <w:rsid w:val="008D2D41"/>
    <w:rsid w:val="008D3792"/>
    <w:rsid w:val="008D60A9"/>
    <w:rsid w:val="008E05B6"/>
    <w:rsid w:val="008E1DD4"/>
    <w:rsid w:val="008E5625"/>
    <w:rsid w:val="008E587A"/>
    <w:rsid w:val="008E59F4"/>
    <w:rsid w:val="008E6AAF"/>
    <w:rsid w:val="008E6BE0"/>
    <w:rsid w:val="008F08C6"/>
    <w:rsid w:val="008F4F0C"/>
    <w:rsid w:val="00901D6A"/>
    <w:rsid w:val="0090205A"/>
    <w:rsid w:val="009022EC"/>
    <w:rsid w:val="00903B6A"/>
    <w:rsid w:val="00905EC1"/>
    <w:rsid w:val="00906469"/>
    <w:rsid w:val="0090775D"/>
    <w:rsid w:val="00910015"/>
    <w:rsid w:val="0091321C"/>
    <w:rsid w:val="009142D2"/>
    <w:rsid w:val="00917C40"/>
    <w:rsid w:val="00917D43"/>
    <w:rsid w:val="00920C34"/>
    <w:rsid w:val="00920E50"/>
    <w:rsid w:val="00921A14"/>
    <w:rsid w:val="0092268B"/>
    <w:rsid w:val="0092513B"/>
    <w:rsid w:val="00931392"/>
    <w:rsid w:val="00932BCF"/>
    <w:rsid w:val="00934F99"/>
    <w:rsid w:val="0093510A"/>
    <w:rsid w:val="0093533B"/>
    <w:rsid w:val="00936A4D"/>
    <w:rsid w:val="009423DA"/>
    <w:rsid w:val="00942846"/>
    <w:rsid w:val="009439A4"/>
    <w:rsid w:val="009473D5"/>
    <w:rsid w:val="009537CC"/>
    <w:rsid w:val="0095397D"/>
    <w:rsid w:val="009542BE"/>
    <w:rsid w:val="0095596E"/>
    <w:rsid w:val="00957E83"/>
    <w:rsid w:val="00962EA8"/>
    <w:rsid w:val="009651A2"/>
    <w:rsid w:val="0096644E"/>
    <w:rsid w:val="00972780"/>
    <w:rsid w:val="009729C5"/>
    <w:rsid w:val="00974687"/>
    <w:rsid w:val="009748F8"/>
    <w:rsid w:val="00975E2C"/>
    <w:rsid w:val="00976029"/>
    <w:rsid w:val="00976DB3"/>
    <w:rsid w:val="00981C18"/>
    <w:rsid w:val="009832D7"/>
    <w:rsid w:val="009861C2"/>
    <w:rsid w:val="0098666F"/>
    <w:rsid w:val="00987EB5"/>
    <w:rsid w:val="00990007"/>
    <w:rsid w:val="0099202C"/>
    <w:rsid w:val="00992BE9"/>
    <w:rsid w:val="00994E1F"/>
    <w:rsid w:val="0099599C"/>
    <w:rsid w:val="00996585"/>
    <w:rsid w:val="009967E0"/>
    <w:rsid w:val="009972C3"/>
    <w:rsid w:val="009A0A47"/>
    <w:rsid w:val="009A0C93"/>
    <w:rsid w:val="009A0CB2"/>
    <w:rsid w:val="009A352B"/>
    <w:rsid w:val="009A367A"/>
    <w:rsid w:val="009A4149"/>
    <w:rsid w:val="009A6E1B"/>
    <w:rsid w:val="009B1042"/>
    <w:rsid w:val="009B1945"/>
    <w:rsid w:val="009B1D72"/>
    <w:rsid w:val="009B2839"/>
    <w:rsid w:val="009B4E01"/>
    <w:rsid w:val="009B6BC0"/>
    <w:rsid w:val="009C1FEE"/>
    <w:rsid w:val="009C26C4"/>
    <w:rsid w:val="009C3040"/>
    <w:rsid w:val="009C67FB"/>
    <w:rsid w:val="009C75CD"/>
    <w:rsid w:val="009C7C03"/>
    <w:rsid w:val="009D0FD8"/>
    <w:rsid w:val="009D2CDE"/>
    <w:rsid w:val="009D3B25"/>
    <w:rsid w:val="009D55CF"/>
    <w:rsid w:val="009D67BB"/>
    <w:rsid w:val="009D78DE"/>
    <w:rsid w:val="009E065B"/>
    <w:rsid w:val="009E06C1"/>
    <w:rsid w:val="009E1619"/>
    <w:rsid w:val="009E43DA"/>
    <w:rsid w:val="009E4ED9"/>
    <w:rsid w:val="009E76AB"/>
    <w:rsid w:val="009F0A37"/>
    <w:rsid w:val="009F159D"/>
    <w:rsid w:val="009F29D4"/>
    <w:rsid w:val="009F2EB5"/>
    <w:rsid w:val="009F373C"/>
    <w:rsid w:val="009F5A27"/>
    <w:rsid w:val="009F63D1"/>
    <w:rsid w:val="00A0104E"/>
    <w:rsid w:val="00A035E0"/>
    <w:rsid w:val="00A07CF6"/>
    <w:rsid w:val="00A118CA"/>
    <w:rsid w:val="00A11ADE"/>
    <w:rsid w:val="00A120A9"/>
    <w:rsid w:val="00A12349"/>
    <w:rsid w:val="00A13BA6"/>
    <w:rsid w:val="00A144ED"/>
    <w:rsid w:val="00A2017C"/>
    <w:rsid w:val="00A21EAE"/>
    <w:rsid w:val="00A23905"/>
    <w:rsid w:val="00A259C6"/>
    <w:rsid w:val="00A25B56"/>
    <w:rsid w:val="00A2690E"/>
    <w:rsid w:val="00A27171"/>
    <w:rsid w:val="00A2760C"/>
    <w:rsid w:val="00A27ECA"/>
    <w:rsid w:val="00A30A23"/>
    <w:rsid w:val="00A32722"/>
    <w:rsid w:val="00A328D9"/>
    <w:rsid w:val="00A33A62"/>
    <w:rsid w:val="00A34814"/>
    <w:rsid w:val="00A35134"/>
    <w:rsid w:val="00A363DB"/>
    <w:rsid w:val="00A37A18"/>
    <w:rsid w:val="00A37D3F"/>
    <w:rsid w:val="00A401E6"/>
    <w:rsid w:val="00A40B42"/>
    <w:rsid w:val="00A44842"/>
    <w:rsid w:val="00A45D1E"/>
    <w:rsid w:val="00A46932"/>
    <w:rsid w:val="00A46B59"/>
    <w:rsid w:val="00A46CF3"/>
    <w:rsid w:val="00A46E50"/>
    <w:rsid w:val="00A474E6"/>
    <w:rsid w:val="00A5027E"/>
    <w:rsid w:val="00A52BFE"/>
    <w:rsid w:val="00A52D0C"/>
    <w:rsid w:val="00A52E0D"/>
    <w:rsid w:val="00A53598"/>
    <w:rsid w:val="00A53AF7"/>
    <w:rsid w:val="00A6036A"/>
    <w:rsid w:val="00A60C11"/>
    <w:rsid w:val="00A625B9"/>
    <w:rsid w:val="00A63DBA"/>
    <w:rsid w:val="00A6609F"/>
    <w:rsid w:val="00A67AF9"/>
    <w:rsid w:val="00A715F3"/>
    <w:rsid w:val="00A73DC2"/>
    <w:rsid w:val="00A7579C"/>
    <w:rsid w:val="00A81846"/>
    <w:rsid w:val="00A8523B"/>
    <w:rsid w:val="00A85D27"/>
    <w:rsid w:val="00A86642"/>
    <w:rsid w:val="00A87417"/>
    <w:rsid w:val="00A914DB"/>
    <w:rsid w:val="00A92F0D"/>
    <w:rsid w:val="00A93ED6"/>
    <w:rsid w:val="00A94568"/>
    <w:rsid w:val="00A946B5"/>
    <w:rsid w:val="00A94CFF"/>
    <w:rsid w:val="00A9661D"/>
    <w:rsid w:val="00A97E24"/>
    <w:rsid w:val="00A97F48"/>
    <w:rsid w:val="00A97F6C"/>
    <w:rsid w:val="00AA1239"/>
    <w:rsid w:val="00AA376E"/>
    <w:rsid w:val="00AA48DC"/>
    <w:rsid w:val="00AA51D8"/>
    <w:rsid w:val="00AA558D"/>
    <w:rsid w:val="00AA6E2A"/>
    <w:rsid w:val="00AA7337"/>
    <w:rsid w:val="00AB030F"/>
    <w:rsid w:val="00AB0DA9"/>
    <w:rsid w:val="00AB1AEB"/>
    <w:rsid w:val="00AB407B"/>
    <w:rsid w:val="00AB4908"/>
    <w:rsid w:val="00AB7E76"/>
    <w:rsid w:val="00AC169A"/>
    <w:rsid w:val="00AC3475"/>
    <w:rsid w:val="00AC36B4"/>
    <w:rsid w:val="00AC4287"/>
    <w:rsid w:val="00AC7E97"/>
    <w:rsid w:val="00AD0B9D"/>
    <w:rsid w:val="00AD14E8"/>
    <w:rsid w:val="00AD1994"/>
    <w:rsid w:val="00AD1ED8"/>
    <w:rsid w:val="00AD3B13"/>
    <w:rsid w:val="00AD4280"/>
    <w:rsid w:val="00AD52C3"/>
    <w:rsid w:val="00AD602D"/>
    <w:rsid w:val="00AE049C"/>
    <w:rsid w:val="00AE0D12"/>
    <w:rsid w:val="00AE0DBD"/>
    <w:rsid w:val="00AE3369"/>
    <w:rsid w:val="00AE6AF0"/>
    <w:rsid w:val="00AE726E"/>
    <w:rsid w:val="00AE7C26"/>
    <w:rsid w:val="00AF12E9"/>
    <w:rsid w:val="00AF1BB1"/>
    <w:rsid w:val="00AF299F"/>
    <w:rsid w:val="00AF2FB8"/>
    <w:rsid w:val="00AF4851"/>
    <w:rsid w:val="00AF4AF0"/>
    <w:rsid w:val="00AF4DDB"/>
    <w:rsid w:val="00AF4F0F"/>
    <w:rsid w:val="00AF6EDC"/>
    <w:rsid w:val="00AF7D28"/>
    <w:rsid w:val="00B02423"/>
    <w:rsid w:val="00B0252F"/>
    <w:rsid w:val="00B02B29"/>
    <w:rsid w:val="00B04E07"/>
    <w:rsid w:val="00B050E1"/>
    <w:rsid w:val="00B057EA"/>
    <w:rsid w:val="00B05ADC"/>
    <w:rsid w:val="00B0773F"/>
    <w:rsid w:val="00B11D95"/>
    <w:rsid w:val="00B11FF1"/>
    <w:rsid w:val="00B1332E"/>
    <w:rsid w:val="00B13435"/>
    <w:rsid w:val="00B155B9"/>
    <w:rsid w:val="00B1728F"/>
    <w:rsid w:val="00B17827"/>
    <w:rsid w:val="00B20610"/>
    <w:rsid w:val="00B210D4"/>
    <w:rsid w:val="00B21341"/>
    <w:rsid w:val="00B2169E"/>
    <w:rsid w:val="00B236B3"/>
    <w:rsid w:val="00B237E4"/>
    <w:rsid w:val="00B24EF0"/>
    <w:rsid w:val="00B25C96"/>
    <w:rsid w:val="00B25F3D"/>
    <w:rsid w:val="00B26B48"/>
    <w:rsid w:val="00B26CAD"/>
    <w:rsid w:val="00B30038"/>
    <w:rsid w:val="00B30ACB"/>
    <w:rsid w:val="00B3152A"/>
    <w:rsid w:val="00B3249E"/>
    <w:rsid w:val="00B32C52"/>
    <w:rsid w:val="00B334AF"/>
    <w:rsid w:val="00B33BDF"/>
    <w:rsid w:val="00B346BC"/>
    <w:rsid w:val="00B37B1C"/>
    <w:rsid w:val="00B40CAD"/>
    <w:rsid w:val="00B43B6A"/>
    <w:rsid w:val="00B457F5"/>
    <w:rsid w:val="00B46F97"/>
    <w:rsid w:val="00B51465"/>
    <w:rsid w:val="00B5241C"/>
    <w:rsid w:val="00B524FE"/>
    <w:rsid w:val="00B539B4"/>
    <w:rsid w:val="00B55766"/>
    <w:rsid w:val="00B5651B"/>
    <w:rsid w:val="00B652E4"/>
    <w:rsid w:val="00B653AC"/>
    <w:rsid w:val="00B67D13"/>
    <w:rsid w:val="00B709D9"/>
    <w:rsid w:val="00B73B7E"/>
    <w:rsid w:val="00B76CA1"/>
    <w:rsid w:val="00B7784D"/>
    <w:rsid w:val="00B83FAA"/>
    <w:rsid w:val="00B9542A"/>
    <w:rsid w:val="00B96BDF"/>
    <w:rsid w:val="00B96CE8"/>
    <w:rsid w:val="00BA27BF"/>
    <w:rsid w:val="00BA2C59"/>
    <w:rsid w:val="00BA5058"/>
    <w:rsid w:val="00BA65EA"/>
    <w:rsid w:val="00BA7533"/>
    <w:rsid w:val="00BB682F"/>
    <w:rsid w:val="00BB6857"/>
    <w:rsid w:val="00BB787F"/>
    <w:rsid w:val="00BC1017"/>
    <w:rsid w:val="00BC33FC"/>
    <w:rsid w:val="00BD346B"/>
    <w:rsid w:val="00BD569B"/>
    <w:rsid w:val="00BE06CC"/>
    <w:rsid w:val="00BE12E2"/>
    <w:rsid w:val="00BE22E8"/>
    <w:rsid w:val="00BE261E"/>
    <w:rsid w:val="00BE2626"/>
    <w:rsid w:val="00BE33B1"/>
    <w:rsid w:val="00BE4EB3"/>
    <w:rsid w:val="00BE59F1"/>
    <w:rsid w:val="00BE613F"/>
    <w:rsid w:val="00BF010A"/>
    <w:rsid w:val="00BF01CA"/>
    <w:rsid w:val="00BF1523"/>
    <w:rsid w:val="00BF226C"/>
    <w:rsid w:val="00BF2370"/>
    <w:rsid w:val="00BF2B77"/>
    <w:rsid w:val="00C038EE"/>
    <w:rsid w:val="00C040E5"/>
    <w:rsid w:val="00C069EF"/>
    <w:rsid w:val="00C06A79"/>
    <w:rsid w:val="00C109BC"/>
    <w:rsid w:val="00C14079"/>
    <w:rsid w:val="00C1608F"/>
    <w:rsid w:val="00C17867"/>
    <w:rsid w:val="00C207C5"/>
    <w:rsid w:val="00C220E3"/>
    <w:rsid w:val="00C237D3"/>
    <w:rsid w:val="00C23C91"/>
    <w:rsid w:val="00C27BBE"/>
    <w:rsid w:val="00C33166"/>
    <w:rsid w:val="00C355DD"/>
    <w:rsid w:val="00C35F18"/>
    <w:rsid w:val="00C3686A"/>
    <w:rsid w:val="00C36D84"/>
    <w:rsid w:val="00C3767B"/>
    <w:rsid w:val="00C4246E"/>
    <w:rsid w:val="00C4264F"/>
    <w:rsid w:val="00C43B65"/>
    <w:rsid w:val="00C45BC6"/>
    <w:rsid w:val="00C469D0"/>
    <w:rsid w:val="00C51894"/>
    <w:rsid w:val="00C5260E"/>
    <w:rsid w:val="00C535D7"/>
    <w:rsid w:val="00C53E99"/>
    <w:rsid w:val="00C56247"/>
    <w:rsid w:val="00C61276"/>
    <w:rsid w:val="00C61445"/>
    <w:rsid w:val="00C6403D"/>
    <w:rsid w:val="00C6771F"/>
    <w:rsid w:val="00C712F3"/>
    <w:rsid w:val="00C71AE6"/>
    <w:rsid w:val="00C72621"/>
    <w:rsid w:val="00C76551"/>
    <w:rsid w:val="00C7772C"/>
    <w:rsid w:val="00C8091F"/>
    <w:rsid w:val="00C851DF"/>
    <w:rsid w:val="00C86553"/>
    <w:rsid w:val="00C90758"/>
    <w:rsid w:val="00C91812"/>
    <w:rsid w:val="00C936AD"/>
    <w:rsid w:val="00C94AE1"/>
    <w:rsid w:val="00C95D52"/>
    <w:rsid w:val="00CA04B1"/>
    <w:rsid w:val="00CA06EF"/>
    <w:rsid w:val="00CA2FE9"/>
    <w:rsid w:val="00CA67C6"/>
    <w:rsid w:val="00CA7BF6"/>
    <w:rsid w:val="00CB0291"/>
    <w:rsid w:val="00CB2290"/>
    <w:rsid w:val="00CB244D"/>
    <w:rsid w:val="00CB322C"/>
    <w:rsid w:val="00CB7C3A"/>
    <w:rsid w:val="00CC0203"/>
    <w:rsid w:val="00CC0FC7"/>
    <w:rsid w:val="00CC2193"/>
    <w:rsid w:val="00CD08B9"/>
    <w:rsid w:val="00CD0C08"/>
    <w:rsid w:val="00CD116C"/>
    <w:rsid w:val="00CD4A4E"/>
    <w:rsid w:val="00CD5520"/>
    <w:rsid w:val="00CD562A"/>
    <w:rsid w:val="00CD6519"/>
    <w:rsid w:val="00CD6538"/>
    <w:rsid w:val="00CD6E6D"/>
    <w:rsid w:val="00CE04A9"/>
    <w:rsid w:val="00CE2BD0"/>
    <w:rsid w:val="00CE66FB"/>
    <w:rsid w:val="00CF0BC9"/>
    <w:rsid w:val="00CF22C8"/>
    <w:rsid w:val="00CF39F1"/>
    <w:rsid w:val="00CF54E5"/>
    <w:rsid w:val="00CF550A"/>
    <w:rsid w:val="00CF6CEB"/>
    <w:rsid w:val="00D00517"/>
    <w:rsid w:val="00D03567"/>
    <w:rsid w:val="00D03A17"/>
    <w:rsid w:val="00D06C95"/>
    <w:rsid w:val="00D07243"/>
    <w:rsid w:val="00D07E50"/>
    <w:rsid w:val="00D11B82"/>
    <w:rsid w:val="00D135D4"/>
    <w:rsid w:val="00D177DC"/>
    <w:rsid w:val="00D20D76"/>
    <w:rsid w:val="00D22C24"/>
    <w:rsid w:val="00D23008"/>
    <w:rsid w:val="00D23014"/>
    <w:rsid w:val="00D243C7"/>
    <w:rsid w:val="00D244AD"/>
    <w:rsid w:val="00D26B64"/>
    <w:rsid w:val="00D3036E"/>
    <w:rsid w:val="00D30725"/>
    <w:rsid w:val="00D309E8"/>
    <w:rsid w:val="00D33476"/>
    <w:rsid w:val="00D33B5B"/>
    <w:rsid w:val="00D344B0"/>
    <w:rsid w:val="00D346E3"/>
    <w:rsid w:val="00D34955"/>
    <w:rsid w:val="00D37C76"/>
    <w:rsid w:val="00D404D3"/>
    <w:rsid w:val="00D448FF"/>
    <w:rsid w:val="00D50D9C"/>
    <w:rsid w:val="00D50F4F"/>
    <w:rsid w:val="00D51ABB"/>
    <w:rsid w:val="00D52514"/>
    <w:rsid w:val="00D540E4"/>
    <w:rsid w:val="00D54621"/>
    <w:rsid w:val="00D55946"/>
    <w:rsid w:val="00D55B4A"/>
    <w:rsid w:val="00D56358"/>
    <w:rsid w:val="00D564CB"/>
    <w:rsid w:val="00D578B8"/>
    <w:rsid w:val="00D61EA0"/>
    <w:rsid w:val="00D6455E"/>
    <w:rsid w:val="00D657E2"/>
    <w:rsid w:val="00D660A3"/>
    <w:rsid w:val="00D67FD8"/>
    <w:rsid w:val="00D70212"/>
    <w:rsid w:val="00D771AD"/>
    <w:rsid w:val="00D81290"/>
    <w:rsid w:val="00D816A4"/>
    <w:rsid w:val="00D82FB4"/>
    <w:rsid w:val="00D867BF"/>
    <w:rsid w:val="00D901DD"/>
    <w:rsid w:val="00D90758"/>
    <w:rsid w:val="00D92205"/>
    <w:rsid w:val="00D923DA"/>
    <w:rsid w:val="00D95E84"/>
    <w:rsid w:val="00D97ACE"/>
    <w:rsid w:val="00DA1A78"/>
    <w:rsid w:val="00DA2D4A"/>
    <w:rsid w:val="00DA4A5C"/>
    <w:rsid w:val="00DA4EB8"/>
    <w:rsid w:val="00DA51DC"/>
    <w:rsid w:val="00DA53FD"/>
    <w:rsid w:val="00DB042C"/>
    <w:rsid w:val="00DB062B"/>
    <w:rsid w:val="00DB3089"/>
    <w:rsid w:val="00DB3A10"/>
    <w:rsid w:val="00DB4C20"/>
    <w:rsid w:val="00DB5124"/>
    <w:rsid w:val="00DB7A48"/>
    <w:rsid w:val="00DB7E5B"/>
    <w:rsid w:val="00DC034A"/>
    <w:rsid w:val="00DC102C"/>
    <w:rsid w:val="00DC30AE"/>
    <w:rsid w:val="00DC3D64"/>
    <w:rsid w:val="00DC4E6D"/>
    <w:rsid w:val="00DC6340"/>
    <w:rsid w:val="00DD150F"/>
    <w:rsid w:val="00DD2ED3"/>
    <w:rsid w:val="00DD3B9D"/>
    <w:rsid w:val="00DD4152"/>
    <w:rsid w:val="00DE0946"/>
    <w:rsid w:val="00DE1AFE"/>
    <w:rsid w:val="00DE41DC"/>
    <w:rsid w:val="00DE4B3D"/>
    <w:rsid w:val="00DE5F3D"/>
    <w:rsid w:val="00DE7435"/>
    <w:rsid w:val="00DF1762"/>
    <w:rsid w:val="00DF2579"/>
    <w:rsid w:val="00DF2D19"/>
    <w:rsid w:val="00DF4574"/>
    <w:rsid w:val="00E0242A"/>
    <w:rsid w:val="00E02C41"/>
    <w:rsid w:val="00E032D4"/>
    <w:rsid w:val="00E07086"/>
    <w:rsid w:val="00E0722C"/>
    <w:rsid w:val="00E12422"/>
    <w:rsid w:val="00E12F0B"/>
    <w:rsid w:val="00E13C4B"/>
    <w:rsid w:val="00E14483"/>
    <w:rsid w:val="00E209A5"/>
    <w:rsid w:val="00E220D5"/>
    <w:rsid w:val="00E22D7E"/>
    <w:rsid w:val="00E22E4C"/>
    <w:rsid w:val="00E23A8E"/>
    <w:rsid w:val="00E2415C"/>
    <w:rsid w:val="00E244DD"/>
    <w:rsid w:val="00E2552C"/>
    <w:rsid w:val="00E27AD0"/>
    <w:rsid w:val="00E31258"/>
    <w:rsid w:val="00E33981"/>
    <w:rsid w:val="00E34BFC"/>
    <w:rsid w:val="00E35866"/>
    <w:rsid w:val="00E37016"/>
    <w:rsid w:val="00E3769E"/>
    <w:rsid w:val="00E4220F"/>
    <w:rsid w:val="00E42935"/>
    <w:rsid w:val="00E42ACF"/>
    <w:rsid w:val="00E42F64"/>
    <w:rsid w:val="00E44F1A"/>
    <w:rsid w:val="00E47182"/>
    <w:rsid w:val="00E50481"/>
    <w:rsid w:val="00E50B32"/>
    <w:rsid w:val="00E510A7"/>
    <w:rsid w:val="00E51DE9"/>
    <w:rsid w:val="00E52913"/>
    <w:rsid w:val="00E54362"/>
    <w:rsid w:val="00E54784"/>
    <w:rsid w:val="00E57077"/>
    <w:rsid w:val="00E5784D"/>
    <w:rsid w:val="00E579D4"/>
    <w:rsid w:val="00E61379"/>
    <w:rsid w:val="00E6175E"/>
    <w:rsid w:val="00E6228B"/>
    <w:rsid w:val="00E62FE7"/>
    <w:rsid w:val="00E63312"/>
    <w:rsid w:val="00E66D74"/>
    <w:rsid w:val="00E7073F"/>
    <w:rsid w:val="00E70EA3"/>
    <w:rsid w:val="00E71984"/>
    <w:rsid w:val="00E80C7C"/>
    <w:rsid w:val="00E838B8"/>
    <w:rsid w:val="00E83C61"/>
    <w:rsid w:val="00E90181"/>
    <w:rsid w:val="00E91505"/>
    <w:rsid w:val="00E9298D"/>
    <w:rsid w:val="00E931D8"/>
    <w:rsid w:val="00E9626F"/>
    <w:rsid w:val="00E971B9"/>
    <w:rsid w:val="00EA04B4"/>
    <w:rsid w:val="00EA247C"/>
    <w:rsid w:val="00EA58C7"/>
    <w:rsid w:val="00EA69E5"/>
    <w:rsid w:val="00EB10F2"/>
    <w:rsid w:val="00EB3929"/>
    <w:rsid w:val="00EB4A2B"/>
    <w:rsid w:val="00EC2324"/>
    <w:rsid w:val="00EC2B87"/>
    <w:rsid w:val="00EC37E8"/>
    <w:rsid w:val="00EC3C70"/>
    <w:rsid w:val="00EC3ED6"/>
    <w:rsid w:val="00EC4328"/>
    <w:rsid w:val="00EC587D"/>
    <w:rsid w:val="00EC6973"/>
    <w:rsid w:val="00EC7FA2"/>
    <w:rsid w:val="00ED15D2"/>
    <w:rsid w:val="00ED2BBF"/>
    <w:rsid w:val="00ED72E2"/>
    <w:rsid w:val="00EE1308"/>
    <w:rsid w:val="00EE217A"/>
    <w:rsid w:val="00EE2CC6"/>
    <w:rsid w:val="00EE2D39"/>
    <w:rsid w:val="00EE5DA3"/>
    <w:rsid w:val="00EF152C"/>
    <w:rsid w:val="00EF2B87"/>
    <w:rsid w:val="00EF6957"/>
    <w:rsid w:val="00EF731C"/>
    <w:rsid w:val="00EF75D0"/>
    <w:rsid w:val="00F00AA5"/>
    <w:rsid w:val="00F0209B"/>
    <w:rsid w:val="00F071BE"/>
    <w:rsid w:val="00F076C0"/>
    <w:rsid w:val="00F10AA3"/>
    <w:rsid w:val="00F1209C"/>
    <w:rsid w:val="00F13188"/>
    <w:rsid w:val="00F15F74"/>
    <w:rsid w:val="00F15FF2"/>
    <w:rsid w:val="00F1697A"/>
    <w:rsid w:val="00F1698E"/>
    <w:rsid w:val="00F16B51"/>
    <w:rsid w:val="00F16E4B"/>
    <w:rsid w:val="00F202B0"/>
    <w:rsid w:val="00F207A2"/>
    <w:rsid w:val="00F21281"/>
    <w:rsid w:val="00F2344A"/>
    <w:rsid w:val="00F241D5"/>
    <w:rsid w:val="00F245B3"/>
    <w:rsid w:val="00F26784"/>
    <w:rsid w:val="00F27835"/>
    <w:rsid w:val="00F306ED"/>
    <w:rsid w:val="00F333CD"/>
    <w:rsid w:val="00F42C18"/>
    <w:rsid w:val="00F43B74"/>
    <w:rsid w:val="00F505A6"/>
    <w:rsid w:val="00F505C3"/>
    <w:rsid w:val="00F5092B"/>
    <w:rsid w:val="00F509BB"/>
    <w:rsid w:val="00F526A7"/>
    <w:rsid w:val="00F545D4"/>
    <w:rsid w:val="00F5589F"/>
    <w:rsid w:val="00F55F17"/>
    <w:rsid w:val="00F5659E"/>
    <w:rsid w:val="00F6014D"/>
    <w:rsid w:val="00F603BE"/>
    <w:rsid w:val="00F60EC8"/>
    <w:rsid w:val="00F6143A"/>
    <w:rsid w:val="00F6275A"/>
    <w:rsid w:val="00F64D50"/>
    <w:rsid w:val="00F70202"/>
    <w:rsid w:val="00F758A9"/>
    <w:rsid w:val="00F75C10"/>
    <w:rsid w:val="00F75F86"/>
    <w:rsid w:val="00F80D8B"/>
    <w:rsid w:val="00F81E61"/>
    <w:rsid w:val="00F90881"/>
    <w:rsid w:val="00F90DD2"/>
    <w:rsid w:val="00F93307"/>
    <w:rsid w:val="00F93BD9"/>
    <w:rsid w:val="00F96C48"/>
    <w:rsid w:val="00FA1AF1"/>
    <w:rsid w:val="00FA2626"/>
    <w:rsid w:val="00FA2EEC"/>
    <w:rsid w:val="00FA4FDE"/>
    <w:rsid w:val="00FA61ED"/>
    <w:rsid w:val="00FA69C7"/>
    <w:rsid w:val="00FA6B91"/>
    <w:rsid w:val="00FB0C79"/>
    <w:rsid w:val="00FB1E26"/>
    <w:rsid w:val="00FB6CAE"/>
    <w:rsid w:val="00FC12A5"/>
    <w:rsid w:val="00FC4AE7"/>
    <w:rsid w:val="00FC5A14"/>
    <w:rsid w:val="00FC6BA2"/>
    <w:rsid w:val="00FC6EF1"/>
    <w:rsid w:val="00FC7A81"/>
    <w:rsid w:val="00FD2D03"/>
    <w:rsid w:val="00FD519A"/>
    <w:rsid w:val="00FD584D"/>
    <w:rsid w:val="00FD6698"/>
    <w:rsid w:val="00FE49A1"/>
    <w:rsid w:val="00FF29E1"/>
    <w:rsid w:val="00FF2B92"/>
    <w:rsid w:val="00FF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c999"/>
    </o:shapedefaults>
    <o:shapelayout v:ext="edit">
      <o:idmap v:ext="edit" data="1"/>
    </o:shapelayout>
  </w:shapeDefaults>
  <w:decimalSymbol w:val="."/>
  <w:listSeparator w:val=","/>
  <w14:docId w14:val="3076D004"/>
  <w15:docId w15:val="{04373731-534C-4A41-A9B5-40DC2E61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rPr>
  </w:style>
  <w:style w:type="paragraph" w:styleId="Heading3">
    <w:name w:val="heading 3"/>
    <w:basedOn w:val="Heading2"/>
    <w:next w:val="Normal"/>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rPr>
  </w:style>
  <w:style w:type="paragraph" w:styleId="Heading5">
    <w:name w:val="heading 5"/>
    <w:basedOn w:val="Normal"/>
    <w:next w:val="Normal"/>
    <w:link w:val="Heading5Char"/>
    <w:semiHidden/>
    <w:unhideWhenUsed/>
    <w:qFormat/>
    <w:rsid w:val="00DA51D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rsid w:val="007C6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C6A4D"/>
    <w:rPr>
      <w:rFonts w:ascii="Tahoma" w:hAnsi="Tahoma" w:cs="Tahoma"/>
      <w:color w:val="000000"/>
      <w:kern w:val="28"/>
      <w:sz w:val="16"/>
      <w:szCs w:val="16"/>
    </w:rPr>
  </w:style>
  <w:style w:type="character" w:styleId="Hyperlink">
    <w:name w:val="Hyperlink"/>
    <w:basedOn w:val="DefaultParagraphFont"/>
    <w:unhideWhenUsed/>
    <w:rsid w:val="005B0CB2"/>
    <w:rPr>
      <w:color w:val="0000FF" w:themeColor="hyperlink"/>
      <w:u w:val="single"/>
    </w:rPr>
  </w:style>
  <w:style w:type="character" w:styleId="UnresolvedMention">
    <w:name w:val="Unresolved Mention"/>
    <w:basedOn w:val="DefaultParagraphFont"/>
    <w:uiPriority w:val="99"/>
    <w:semiHidden/>
    <w:unhideWhenUsed/>
    <w:rsid w:val="005B0CB2"/>
    <w:rPr>
      <w:color w:val="605E5C"/>
      <w:shd w:val="clear" w:color="auto" w:fill="E1DFDD"/>
    </w:rPr>
  </w:style>
  <w:style w:type="paragraph" w:styleId="Header">
    <w:name w:val="header"/>
    <w:basedOn w:val="Normal"/>
    <w:link w:val="HeaderChar"/>
    <w:unhideWhenUsed/>
    <w:rsid w:val="00A30A23"/>
    <w:pPr>
      <w:tabs>
        <w:tab w:val="center" w:pos="4680"/>
        <w:tab w:val="right" w:pos="9360"/>
      </w:tabs>
      <w:spacing w:after="0" w:line="240" w:lineRule="auto"/>
    </w:pPr>
  </w:style>
  <w:style w:type="character" w:customStyle="1" w:styleId="HeaderChar">
    <w:name w:val="Header Char"/>
    <w:basedOn w:val="DefaultParagraphFont"/>
    <w:link w:val="Header"/>
    <w:rsid w:val="00A30A23"/>
    <w:rPr>
      <w:rFonts w:ascii="Arial" w:hAnsi="Arial"/>
      <w:color w:val="000000"/>
      <w:kern w:val="28"/>
    </w:rPr>
  </w:style>
  <w:style w:type="paragraph" w:styleId="Footer">
    <w:name w:val="footer"/>
    <w:basedOn w:val="Normal"/>
    <w:link w:val="FooterChar"/>
    <w:unhideWhenUsed/>
    <w:rsid w:val="00A30A23"/>
    <w:pPr>
      <w:tabs>
        <w:tab w:val="center" w:pos="4680"/>
        <w:tab w:val="right" w:pos="9360"/>
      </w:tabs>
      <w:spacing w:after="0" w:line="240" w:lineRule="auto"/>
    </w:pPr>
  </w:style>
  <w:style w:type="character" w:customStyle="1" w:styleId="FooterChar">
    <w:name w:val="Footer Char"/>
    <w:basedOn w:val="DefaultParagraphFont"/>
    <w:link w:val="Footer"/>
    <w:rsid w:val="00A30A23"/>
    <w:rPr>
      <w:rFonts w:ascii="Arial" w:hAnsi="Arial"/>
      <w:color w:val="000000"/>
      <w:kern w:val="28"/>
    </w:rPr>
  </w:style>
  <w:style w:type="paragraph" w:styleId="NormalWeb">
    <w:name w:val="Normal (Web)"/>
    <w:basedOn w:val="Normal"/>
    <w:uiPriority w:val="99"/>
    <w:semiHidden/>
    <w:unhideWhenUsed/>
    <w:rsid w:val="009C1FEE"/>
    <w:pPr>
      <w:spacing w:before="100" w:beforeAutospacing="1" w:after="100" w:afterAutospacing="1" w:line="240" w:lineRule="auto"/>
    </w:pPr>
    <w:rPr>
      <w:rFonts w:ascii="Calibri" w:eastAsiaTheme="minorHAnsi" w:hAnsi="Calibri" w:cs="Calibri"/>
      <w:color w:val="auto"/>
      <w:kern w:val="0"/>
      <w:sz w:val="22"/>
      <w:szCs w:val="22"/>
    </w:rPr>
  </w:style>
  <w:style w:type="paragraph" w:styleId="PlainText">
    <w:name w:val="Plain Text"/>
    <w:basedOn w:val="Normal"/>
    <w:link w:val="PlainTextChar"/>
    <w:uiPriority w:val="99"/>
    <w:semiHidden/>
    <w:unhideWhenUsed/>
    <w:rsid w:val="009C1FEE"/>
    <w:pPr>
      <w:spacing w:after="0" w:line="240" w:lineRule="auto"/>
    </w:pPr>
    <w:rPr>
      <w:rFonts w:ascii="Calibri" w:eastAsiaTheme="minorHAnsi" w:hAnsi="Calibri" w:cs="Calibri"/>
      <w:color w:val="auto"/>
      <w:kern w:val="0"/>
      <w:sz w:val="22"/>
      <w:szCs w:val="22"/>
    </w:rPr>
  </w:style>
  <w:style w:type="character" w:customStyle="1" w:styleId="PlainTextChar">
    <w:name w:val="Plain Text Char"/>
    <w:basedOn w:val="DefaultParagraphFont"/>
    <w:link w:val="PlainText"/>
    <w:uiPriority w:val="99"/>
    <w:semiHidden/>
    <w:rsid w:val="009C1FEE"/>
    <w:rPr>
      <w:rFonts w:ascii="Calibri" w:eastAsiaTheme="minorHAnsi" w:hAnsi="Calibri" w:cs="Calibri"/>
      <w:sz w:val="22"/>
      <w:szCs w:val="22"/>
    </w:rPr>
  </w:style>
  <w:style w:type="character" w:customStyle="1" w:styleId="Heading5Char">
    <w:name w:val="Heading 5 Char"/>
    <w:basedOn w:val="DefaultParagraphFont"/>
    <w:link w:val="Heading5"/>
    <w:semiHidden/>
    <w:rsid w:val="00DA51DC"/>
    <w:rPr>
      <w:rFonts w:asciiTheme="majorHAnsi" w:eastAsiaTheme="majorEastAsia" w:hAnsiTheme="majorHAnsi" w:cstheme="majorBidi"/>
      <w:color w:val="365F91" w:themeColor="accent1" w:themeShade="BF"/>
      <w:kern w:val="28"/>
    </w:rPr>
  </w:style>
  <w:style w:type="paragraph" w:styleId="ListParagraph">
    <w:name w:val="List Paragraph"/>
    <w:basedOn w:val="Normal"/>
    <w:uiPriority w:val="34"/>
    <w:qFormat/>
    <w:rsid w:val="007028AF"/>
    <w:pPr>
      <w:ind w:left="720"/>
      <w:contextualSpacing/>
    </w:pPr>
  </w:style>
  <w:style w:type="paragraph" w:customStyle="1" w:styleId="gmail-e1724">
    <w:name w:val="gmail-e1724"/>
    <w:basedOn w:val="Normal"/>
    <w:rsid w:val="004B0896"/>
    <w:pPr>
      <w:spacing w:before="100" w:beforeAutospacing="1" w:after="100" w:afterAutospacing="1" w:line="240" w:lineRule="auto"/>
    </w:pPr>
    <w:rPr>
      <w:rFonts w:ascii="Aptos" w:eastAsiaTheme="minorHAnsi" w:hAnsi="Aptos" w:cs="Aptos"/>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51241">
      <w:bodyDiv w:val="1"/>
      <w:marLeft w:val="0"/>
      <w:marRight w:val="0"/>
      <w:marTop w:val="0"/>
      <w:marBottom w:val="0"/>
      <w:divBdr>
        <w:top w:val="none" w:sz="0" w:space="0" w:color="auto"/>
        <w:left w:val="none" w:sz="0" w:space="0" w:color="auto"/>
        <w:bottom w:val="none" w:sz="0" w:space="0" w:color="auto"/>
        <w:right w:val="none" w:sz="0" w:space="0" w:color="auto"/>
      </w:divBdr>
      <w:divsChild>
        <w:div w:id="1275362090">
          <w:marLeft w:val="0"/>
          <w:marRight w:val="0"/>
          <w:marTop w:val="0"/>
          <w:marBottom w:val="0"/>
          <w:divBdr>
            <w:top w:val="none" w:sz="0" w:space="0" w:color="auto"/>
            <w:left w:val="none" w:sz="0" w:space="0" w:color="auto"/>
            <w:bottom w:val="none" w:sz="0" w:space="0" w:color="auto"/>
            <w:right w:val="none" w:sz="0" w:space="0" w:color="auto"/>
          </w:divBdr>
          <w:divsChild>
            <w:div w:id="1974092750">
              <w:marLeft w:val="0"/>
              <w:marRight w:val="0"/>
              <w:marTop w:val="0"/>
              <w:marBottom w:val="0"/>
              <w:divBdr>
                <w:top w:val="none" w:sz="0" w:space="0" w:color="auto"/>
                <w:left w:val="none" w:sz="0" w:space="0" w:color="auto"/>
                <w:bottom w:val="none" w:sz="0" w:space="0" w:color="auto"/>
                <w:right w:val="none" w:sz="0" w:space="0" w:color="auto"/>
              </w:divBdr>
              <w:divsChild>
                <w:div w:id="146433578">
                  <w:marLeft w:val="0"/>
                  <w:marRight w:val="0"/>
                  <w:marTop w:val="0"/>
                  <w:marBottom w:val="0"/>
                  <w:divBdr>
                    <w:top w:val="none" w:sz="0" w:space="0" w:color="auto"/>
                    <w:left w:val="none" w:sz="0" w:space="0" w:color="auto"/>
                    <w:bottom w:val="none" w:sz="0" w:space="0" w:color="auto"/>
                    <w:right w:val="none" w:sz="0" w:space="0" w:color="auto"/>
                  </w:divBdr>
                  <w:divsChild>
                    <w:div w:id="19970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96719">
      <w:bodyDiv w:val="1"/>
      <w:marLeft w:val="0"/>
      <w:marRight w:val="0"/>
      <w:marTop w:val="0"/>
      <w:marBottom w:val="0"/>
      <w:divBdr>
        <w:top w:val="none" w:sz="0" w:space="0" w:color="auto"/>
        <w:left w:val="none" w:sz="0" w:space="0" w:color="auto"/>
        <w:bottom w:val="none" w:sz="0" w:space="0" w:color="auto"/>
        <w:right w:val="none" w:sz="0" w:space="0" w:color="auto"/>
      </w:divBdr>
    </w:div>
    <w:div w:id="869532770">
      <w:bodyDiv w:val="1"/>
      <w:marLeft w:val="0"/>
      <w:marRight w:val="0"/>
      <w:marTop w:val="0"/>
      <w:marBottom w:val="0"/>
      <w:divBdr>
        <w:top w:val="none" w:sz="0" w:space="0" w:color="auto"/>
        <w:left w:val="none" w:sz="0" w:space="0" w:color="auto"/>
        <w:bottom w:val="none" w:sz="0" w:space="0" w:color="auto"/>
        <w:right w:val="none" w:sz="0" w:space="0" w:color="auto"/>
      </w:divBdr>
    </w:div>
    <w:div w:id="991056046">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06446739">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1811483966">
      <w:bodyDiv w:val="1"/>
      <w:marLeft w:val="0"/>
      <w:marRight w:val="0"/>
      <w:marTop w:val="0"/>
      <w:marBottom w:val="0"/>
      <w:divBdr>
        <w:top w:val="none" w:sz="0" w:space="0" w:color="auto"/>
        <w:left w:val="none" w:sz="0" w:space="0" w:color="auto"/>
        <w:bottom w:val="none" w:sz="0" w:space="0" w:color="auto"/>
        <w:right w:val="none" w:sz="0" w:space="0" w:color="auto"/>
      </w:divBdr>
    </w:div>
    <w:div w:id="1843279254">
      <w:bodyDiv w:val="1"/>
      <w:marLeft w:val="0"/>
      <w:marRight w:val="0"/>
      <w:marTop w:val="0"/>
      <w:marBottom w:val="0"/>
      <w:divBdr>
        <w:top w:val="none" w:sz="0" w:space="0" w:color="auto"/>
        <w:left w:val="none" w:sz="0" w:space="0" w:color="auto"/>
        <w:bottom w:val="none" w:sz="0" w:space="0" w:color="auto"/>
        <w:right w:val="none" w:sz="0" w:space="0" w:color="auto"/>
      </w:divBdr>
    </w:div>
    <w:div w:id="192317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Downloads\Newslett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0A1F0-6BD6-4EE6-9F64-3BB1C3B74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Template>
  <TotalTime>8590</TotalTime>
  <Pages>1</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CharactersWithSpaces>
  <SharedDoc>false</SharedDoc>
  <HLinks>
    <vt:vector size="6" baseType="variant">
      <vt:variant>
        <vt:i4>4325399</vt:i4>
      </vt:variant>
      <vt:variant>
        <vt:i4>0</vt:i4>
      </vt:variant>
      <vt:variant>
        <vt:i4>0</vt:i4>
      </vt:variant>
      <vt:variant>
        <vt:i4>5</vt:i4>
      </vt:variant>
      <vt:variant>
        <vt:lpwstr>https://www.ncea.org/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Wooley</dc:creator>
  <cp:keywords/>
  <cp:lastModifiedBy>St. Anthony School - Sullivan, Principal</cp:lastModifiedBy>
  <cp:revision>296</cp:revision>
  <cp:lastPrinted>2025-02-11T12:47:00Z</cp:lastPrinted>
  <dcterms:created xsi:type="dcterms:W3CDTF">2024-11-26T16:36:00Z</dcterms:created>
  <dcterms:modified xsi:type="dcterms:W3CDTF">2025-02-11T14:17:00Z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